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4ECC60" w14:textId="1A521006" w:rsidR="0087011A" w:rsidRDefault="002C5D9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0341A3" wp14:editId="35EA9389">
                <wp:simplePos x="0" y="0"/>
                <wp:positionH relativeFrom="page">
                  <wp:posOffset>0</wp:posOffset>
                </wp:positionH>
                <wp:positionV relativeFrom="page">
                  <wp:posOffset>-63500</wp:posOffset>
                </wp:positionV>
                <wp:extent cx="10121900" cy="7772400"/>
                <wp:effectExtent l="50800" t="25400" r="88900" b="101600"/>
                <wp:wrapThrough wrapText="bothSides">
                  <wp:wrapPolygon edited="0">
                    <wp:start x="-108" y="-71"/>
                    <wp:lineTo x="-108" y="21812"/>
                    <wp:lineTo x="21736" y="21812"/>
                    <wp:lineTo x="21736" y="-71"/>
                    <wp:lineTo x="-108" y="-71"/>
                  </wp:wrapPolygon>
                </wp:wrapThrough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0" cy="7772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2" o:spid="_x0000_s1026" style="position:absolute;margin-left:0;margin-top:-4.95pt;width:797pt;height:612pt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" fillcolor="#fede58 [3204]" strokecolor="#fed946 [3044]">
                <v:fill color2="#feeeab [1620]" rotate="t" type="gradient">
                  <o:fill v:ext="view" type="gradientUnscaled"/>
                </v:fill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1C5E93C" wp14:editId="0A764B12">
            <wp:simplePos x="0" y="0"/>
            <wp:positionH relativeFrom="page">
              <wp:posOffset>190500</wp:posOffset>
            </wp:positionH>
            <wp:positionV relativeFrom="page">
              <wp:posOffset>-496570</wp:posOffset>
            </wp:positionV>
            <wp:extent cx="9169400" cy="9883775"/>
            <wp:effectExtent l="0" t="0" r="0" b="0"/>
            <wp:wrapThrough wrapText="bothSides">
              <wp:wrapPolygon edited="0">
                <wp:start x="0" y="0"/>
                <wp:lineTo x="0" y="21538"/>
                <wp:lineTo x="21540" y="21538"/>
                <wp:lineTo x="21540" y="0"/>
                <wp:lineTo x="0" y="0"/>
              </wp:wrapPolygon>
            </wp:wrapThrough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3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988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056" w:rsidRPr="000C6699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9E3F74" wp14:editId="4FF4FB50">
                <wp:simplePos x="0" y="0"/>
                <wp:positionH relativeFrom="page">
                  <wp:posOffset>749300</wp:posOffset>
                </wp:positionH>
                <wp:positionV relativeFrom="page">
                  <wp:posOffset>5422900</wp:posOffset>
                </wp:positionV>
                <wp:extent cx="8483600" cy="1130300"/>
                <wp:effectExtent l="0" t="0" r="0" b="12700"/>
                <wp:wrapThrough wrapText="bothSides">
                  <wp:wrapPolygon edited="0">
                    <wp:start x="65" y="0"/>
                    <wp:lineTo x="65" y="21357"/>
                    <wp:lineTo x="21471" y="21357"/>
                    <wp:lineTo x="21471" y="0"/>
                    <wp:lineTo x="65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4317F" w14:textId="09341493" w:rsidR="000C10D9" w:rsidRPr="000C6699" w:rsidRDefault="000C10D9" w:rsidP="000C6699">
                            <w:pPr>
                              <w:jc w:val="center"/>
                              <w:rPr>
                                <w:rFonts w:ascii="Apple Symbols" w:hAnsi="Apple Symbols" w:cs="Apple Symbols"/>
                                <w:i/>
                                <w:sz w:val="72"/>
                              </w:rPr>
                            </w:pPr>
                            <w:r>
                              <w:rPr>
                                <w:rFonts w:ascii="Apple Symbols" w:hAnsi="Apple Symbols" w:cs="Apple Symbols"/>
                                <w:i/>
                                <w:sz w:val="72"/>
                              </w:rPr>
                              <w:t>May 2012</w:t>
                            </w:r>
                          </w:p>
                          <w:p w14:paraId="16BBBC8A" w14:textId="77777777" w:rsidR="000C10D9" w:rsidRDefault="000C10D9" w:rsidP="000C6699">
                            <w:pPr>
                              <w:jc w:val="center"/>
                              <w:rPr>
                                <w:rFonts w:ascii="Hoefler Text" w:hAnsi="Hoefler Text" w:cs="Ayuthaya"/>
                                <w:sz w:val="52"/>
                              </w:rPr>
                            </w:pPr>
                          </w:p>
                          <w:p w14:paraId="3B3CC716" w14:textId="77777777" w:rsidR="000C10D9" w:rsidRDefault="000C10D9" w:rsidP="000C66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59pt;margin-top:427pt;width:668pt;height:89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" mv:complextextbox="1" filled="f" stroked="f">
                <v:textbox>
                  <w:txbxContent>
                    <w:p w14:paraId="7914317F" w14:textId="09341493" w:rsidR="000C10D9" w:rsidRPr="000C6699" w:rsidRDefault="000C10D9" w:rsidP="000C6699">
                      <w:pPr>
                        <w:jc w:val="center"/>
                        <w:rPr>
                          <w:rFonts w:ascii="Apple Symbols" w:hAnsi="Apple Symbols" w:cs="Apple Symbols"/>
                          <w:i/>
                          <w:sz w:val="72"/>
                        </w:rPr>
                      </w:pPr>
                      <w:r>
                        <w:rPr>
                          <w:rFonts w:ascii="Apple Symbols" w:hAnsi="Apple Symbols" w:cs="Apple Symbols"/>
                          <w:i/>
                          <w:sz w:val="72"/>
                        </w:rPr>
                        <w:t>May 2012</w:t>
                      </w:r>
                    </w:p>
                    <w:p w14:paraId="16BBBC8A" w14:textId="77777777" w:rsidR="000C10D9" w:rsidRDefault="000C10D9" w:rsidP="000C6699">
                      <w:pPr>
                        <w:jc w:val="center"/>
                        <w:rPr>
                          <w:rFonts w:ascii="Hoefler Text" w:hAnsi="Hoefler Text" w:cs="Ayuthaya"/>
                          <w:sz w:val="52"/>
                        </w:rPr>
                      </w:pPr>
                    </w:p>
                    <w:p w14:paraId="3B3CC716" w14:textId="77777777" w:rsidR="000C10D9" w:rsidRDefault="000C10D9" w:rsidP="000C669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5A126B" wp14:editId="0E814AFF">
                <wp:simplePos x="0" y="0"/>
                <wp:positionH relativeFrom="page">
                  <wp:posOffset>635000</wp:posOffset>
                </wp:positionH>
                <wp:positionV relativeFrom="page">
                  <wp:posOffset>4267200</wp:posOffset>
                </wp:positionV>
                <wp:extent cx="8483600" cy="1219200"/>
                <wp:effectExtent l="0" t="0" r="0" b="0"/>
                <wp:wrapThrough wrapText="bothSides">
                  <wp:wrapPolygon edited="0">
                    <wp:start x="65" y="0"/>
                    <wp:lineTo x="65" y="21150"/>
                    <wp:lineTo x="21471" y="21150"/>
                    <wp:lineTo x="21471" y="0"/>
                    <wp:lineTo x="65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C1615" w14:textId="77777777" w:rsidR="000C10D9" w:rsidRPr="00F935A4" w:rsidRDefault="000C10D9" w:rsidP="00693D6D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F935A4">
                              <w:rPr>
                                <w:sz w:val="72"/>
                              </w:rPr>
                              <w:t>“</w:t>
                            </w:r>
                            <w:r w:rsidRPr="00F935A4">
                              <w:rPr>
                                <w:sz w:val="144"/>
                              </w:rPr>
                              <w:t>Move until Dark/Light</w:t>
                            </w:r>
                          </w:p>
                          <w:p w14:paraId="2AE802DD" w14:textId="77777777" w:rsidR="000C10D9" w:rsidRPr="00F935A4" w:rsidRDefault="000C10D9" w:rsidP="00693D6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50pt;margin-top:336pt;width:668pt;height:9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NGQtMCAAAg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" mv:complextextbox="1" filled="f" stroked="f">
                <v:textbox>
                  <w:txbxContent>
                    <w:p w14:paraId="5DFC1615" w14:textId="77777777" w:rsidR="000C10D9" w:rsidRPr="00F935A4" w:rsidRDefault="000C10D9" w:rsidP="00693D6D">
                      <w:pPr>
                        <w:jc w:val="center"/>
                        <w:rPr>
                          <w:sz w:val="72"/>
                        </w:rPr>
                      </w:pPr>
                      <w:r w:rsidRPr="00F935A4">
                        <w:rPr>
                          <w:sz w:val="72"/>
                        </w:rPr>
                        <w:t>“</w:t>
                      </w:r>
                      <w:r w:rsidRPr="00F935A4">
                        <w:rPr>
                          <w:sz w:val="144"/>
                        </w:rPr>
                        <w:t>Move until Dark/Light</w:t>
                      </w:r>
                    </w:p>
                    <w:p w14:paraId="2AE802DD" w14:textId="77777777" w:rsidR="000C10D9" w:rsidRPr="00F935A4" w:rsidRDefault="000C10D9" w:rsidP="00693D6D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 w:rsidRPr="000C6699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26CDFD" wp14:editId="18B922FA">
                <wp:simplePos x="0" y="0"/>
                <wp:positionH relativeFrom="page">
                  <wp:posOffset>749300</wp:posOffset>
                </wp:positionH>
                <wp:positionV relativeFrom="page">
                  <wp:posOffset>2984500</wp:posOffset>
                </wp:positionV>
                <wp:extent cx="8483600" cy="1181100"/>
                <wp:effectExtent l="0" t="0" r="0" b="12700"/>
                <wp:wrapThrough wrapText="bothSides">
                  <wp:wrapPolygon edited="0">
                    <wp:start x="65" y="0"/>
                    <wp:lineTo x="65" y="21368"/>
                    <wp:lineTo x="21471" y="21368"/>
                    <wp:lineTo x="21471" y="0"/>
                    <wp:lineTo x="65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A5416" w14:textId="77777777" w:rsidR="000C10D9" w:rsidRPr="000C6699" w:rsidRDefault="000C10D9" w:rsidP="009D1E76">
                            <w:pPr>
                              <w:jc w:val="center"/>
                              <w:rPr>
                                <w:rFonts w:ascii="Apple Symbols" w:hAnsi="Apple Symbols" w:cs="Apple Symbols"/>
                                <w:sz w:val="72"/>
                              </w:rPr>
                            </w:pPr>
                            <w:r w:rsidRPr="000C6699">
                              <w:rPr>
                                <w:rFonts w:ascii="Apple Symbols" w:hAnsi="Apple Symbols" w:cs="Apple Symbols"/>
                                <w:sz w:val="72"/>
                              </w:rPr>
                              <w:t xml:space="preserve">YOUR TEAM HAS SUCCESSFULLY ENGINEERED AND PROGRAMMED YOUR ROBOT TO </w:t>
                            </w:r>
                          </w:p>
                          <w:p w14:paraId="0698A2B8" w14:textId="77777777" w:rsidR="000C10D9" w:rsidRDefault="000C10D9" w:rsidP="009D1E76">
                            <w:pPr>
                              <w:jc w:val="center"/>
                              <w:rPr>
                                <w:rFonts w:ascii="Hoefler Text" w:hAnsi="Hoefler Text" w:cs="Ayuthaya"/>
                                <w:sz w:val="52"/>
                              </w:rPr>
                            </w:pPr>
                          </w:p>
                          <w:p w14:paraId="28A70E57" w14:textId="77777777" w:rsidR="000C10D9" w:rsidRDefault="000C10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59pt;margin-top:235pt;width:668pt;height:9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" mv:complextextbox="1" filled="f" stroked="f">
                <v:textbox>
                  <w:txbxContent>
                    <w:p w14:paraId="479A5416" w14:textId="77777777" w:rsidR="000C10D9" w:rsidRPr="000C6699" w:rsidRDefault="000C10D9" w:rsidP="009D1E76">
                      <w:pPr>
                        <w:jc w:val="center"/>
                        <w:rPr>
                          <w:rFonts w:ascii="Apple Symbols" w:hAnsi="Apple Symbols" w:cs="Apple Symbols"/>
                          <w:sz w:val="72"/>
                        </w:rPr>
                      </w:pPr>
                      <w:r w:rsidRPr="000C6699">
                        <w:rPr>
                          <w:rFonts w:ascii="Apple Symbols" w:hAnsi="Apple Symbols" w:cs="Apple Symbols"/>
                          <w:sz w:val="72"/>
                        </w:rPr>
                        <w:t xml:space="preserve">YOUR TEAM HAS SUCCESSFULLY ENGINEERED AND PROGRAMMED YOUR ROBOT TO </w:t>
                      </w:r>
                    </w:p>
                    <w:p w14:paraId="0698A2B8" w14:textId="77777777" w:rsidR="000C10D9" w:rsidRDefault="000C10D9" w:rsidP="009D1E76">
                      <w:pPr>
                        <w:jc w:val="center"/>
                        <w:rPr>
                          <w:rFonts w:ascii="Hoefler Text" w:hAnsi="Hoefler Text" w:cs="Ayuthaya"/>
                          <w:sz w:val="52"/>
                        </w:rPr>
                      </w:pPr>
                    </w:p>
                    <w:p w14:paraId="28A70E57" w14:textId="77777777" w:rsidR="000C10D9" w:rsidRDefault="000C10D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17F8FEA" wp14:editId="65C0B53C">
                <wp:simplePos x="0" y="0"/>
                <wp:positionH relativeFrom="page">
                  <wp:posOffset>1335405</wp:posOffset>
                </wp:positionH>
                <wp:positionV relativeFrom="page">
                  <wp:posOffset>1485900</wp:posOffset>
                </wp:positionV>
                <wp:extent cx="7110095" cy="1409700"/>
                <wp:effectExtent l="0" t="0" r="0" b="12700"/>
                <wp:wrapThrough wrapText="bothSides">
                  <wp:wrapPolygon edited="0">
                    <wp:start x="77" y="0"/>
                    <wp:lineTo x="77" y="21405"/>
                    <wp:lineTo x="21451" y="21405"/>
                    <wp:lineTo x="21451" y="0"/>
                    <wp:lineTo x="77" y="0"/>
                  </wp:wrapPolygon>
                </wp:wrapThrough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009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B99A2" w14:textId="392F3B5E" w:rsidR="000C10D9" w:rsidRPr="006E73A7" w:rsidRDefault="000C10D9" w:rsidP="006E73A7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Samantha</w:t>
                            </w:r>
                          </w:p>
                          <w:p w14:paraId="5561DBFA" w14:textId="77777777" w:rsidR="000C10D9" w:rsidRDefault="000C10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29" type="#_x0000_t202" style="position:absolute;margin-left:105.15pt;margin-top:117pt;width:559.85pt;height:111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vihdYCAAAg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" mv:complextextbox="1" filled="f" stroked="f">
                <v:textbox>
                  <w:txbxContent>
                    <w:p w14:paraId="7D9B99A2" w14:textId="392F3B5E" w:rsidR="000C10D9" w:rsidRPr="006E73A7" w:rsidRDefault="000C10D9" w:rsidP="006E73A7">
                      <w:pPr>
                        <w:jc w:val="center"/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Samantha</w:t>
                      </w:r>
                    </w:p>
                    <w:p w14:paraId="5561DBFA" w14:textId="77777777" w:rsidR="000C10D9" w:rsidRDefault="000C10D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6E73A7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CF5A59A" wp14:editId="66DEC083">
                <wp:simplePos x="0" y="0"/>
                <wp:positionH relativeFrom="page">
                  <wp:posOffset>978535</wp:posOffset>
                </wp:positionH>
                <wp:positionV relativeFrom="page">
                  <wp:posOffset>12700</wp:posOffset>
                </wp:positionV>
                <wp:extent cx="7719695" cy="1473200"/>
                <wp:effectExtent l="0" t="0" r="0" b="0"/>
                <wp:wrapThrough wrapText="bothSides">
                  <wp:wrapPolygon edited="0">
                    <wp:start x="71" y="0"/>
                    <wp:lineTo x="71" y="21228"/>
                    <wp:lineTo x="21463" y="21228"/>
                    <wp:lineTo x="21463" y="0"/>
                    <wp:lineTo x="71" y="0"/>
                  </wp:wrapPolygon>
                </wp:wrapThrough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9695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1FFB8" w14:textId="77777777" w:rsidR="000C10D9" w:rsidRPr="006E73A7" w:rsidRDefault="000C10D9" w:rsidP="006E73A7">
                            <w:pPr>
                              <w:jc w:val="center"/>
                              <w:rPr>
                                <w:sz w:val="180"/>
                              </w:rPr>
                            </w:pPr>
                            <w:r w:rsidRPr="006E73A7">
                              <w:rPr>
                                <w:sz w:val="180"/>
                              </w:rPr>
                              <w:t xml:space="preserve">Congratulations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30" type="#_x0000_t202" style="position:absolute;margin-left:77.05pt;margin-top:1pt;width:607.85pt;height:116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" mv:complextextbox="1" filled="f" stroked="f">
                <v:textbox>
                  <w:txbxContent>
                    <w:p w14:paraId="2551FFB8" w14:textId="77777777" w:rsidR="000C10D9" w:rsidRPr="006E73A7" w:rsidRDefault="000C10D9" w:rsidP="006E73A7">
                      <w:pPr>
                        <w:jc w:val="center"/>
                        <w:rPr>
                          <w:sz w:val="180"/>
                        </w:rPr>
                      </w:pPr>
                      <w:r w:rsidRPr="006E73A7">
                        <w:rPr>
                          <w:sz w:val="180"/>
                        </w:rPr>
                        <w:t xml:space="preserve">Congratulations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73A7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A8C4AF1" wp14:editId="4323C1DD">
                <wp:simplePos x="0" y="0"/>
                <wp:positionH relativeFrom="page">
                  <wp:posOffset>3721100</wp:posOffset>
                </wp:positionH>
                <wp:positionV relativeFrom="page">
                  <wp:posOffset>1714500</wp:posOffset>
                </wp:positionV>
                <wp:extent cx="863600" cy="419100"/>
                <wp:effectExtent l="0" t="0" r="0" b="12700"/>
                <wp:wrapThrough wrapText="bothSides">
                  <wp:wrapPolygon edited="0">
                    <wp:start x="635" y="0"/>
                    <wp:lineTo x="635" y="20945"/>
                    <wp:lineTo x="20329" y="20945"/>
                    <wp:lineTo x="20329" y="0"/>
                    <wp:lineTo x="635" y="0"/>
                  </wp:wrapPolygon>
                </wp:wrapThrough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1F038" w14:textId="77777777" w:rsidR="000C10D9" w:rsidRDefault="000C10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8" o:spid="_x0000_s1031" type="#_x0000_t202" style="position:absolute;margin-left:293pt;margin-top:135pt;width:68pt;height:33pt;z-index:2517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NAhtMCAAAe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" mv:complextextbox="1" filled="f" stroked="f">
                <v:textbox>
                  <w:txbxContent>
                    <w:p w14:paraId="4471F038" w14:textId="77777777" w:rsidR="000C10D9" w:rsidRDefault="000C10D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C669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D10B9C" wp14:editId="67B72EB8">
                <wp:simplePos x="0" y="0"/>
                <wp:positionH relativeFrom="page">
                  <wp:posOffset>6110605</wp:posOffset>
                </wp:positionH>
                <wp:positionV relativeFrom="page">
                  <wp:posOffset>6616700</wp:posOffset>
                </wp:positionV>
                <wp:extent cx="2436495" cy="546100"/>
                <wp:effectExtent l="0" t="0" r="0" b="12700"/>
                <wp:wrapThrough wrapText="bothSides">
                  <wp:wrapPolygon edited="0">
                    <wp:start x="225" y="0"/>
                    <wp:lineTo x="225" y="21098"/>
                    <wp:lineTo x="21167" y="21098"/>
                    <wp:lineTo x="21167" y="0"/>
                    <wp:lineTo x="225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49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D8DAB2F" w14:textId="77777777" w:rsidR="000C10D9" w:rsidRPr="000C6699" w:rsidRDefault="000C10D9" w:rsidP="000C6699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sz w:val="52"/>
                                <w:szCs w:val="28"/>
                              </w:rPr>
                            </w:pPr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>Jessicarae</w:t>
                            </w:r>
                            <w:proofErr w:type="spellEnd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>Nuñez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481.15pt;margin-top:521pt;width:191.85pt;height:43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" mv:complextextbox="1" filled="f" stroked="f">
                <v:textbox>
                  <w:txbxContent>
                    <w:p w14:paraId="2D8DAB2F" w14:textId="77777777" w:rsidR="000C10D9" w:rsidRPr="000C6699" w:rsidRDefault="000C10D9" w:rsidP="000C6699">
                      <w:pPr>
                        <w:rPr>
                          <w:rFonts w:asciiTheme="majorHAnsi" w:hAnsiTheme="majorHAnsi"/>
                          <w:b/>
                          <w:noProof/>
                          <w:sz w:val="52"/>
                          <w:szCs w:val="28"/>
                        </w:rPr>
                      </w:pPr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>Jessicarae</w:t>
                      </w:r>
                      <w:proofErr w:type="spellEnd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>Nuñez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C669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883AE2" wp14:editId="7A47DB78">
                <wp:simplePos x="0" y="0"/>
                <wp:positionH relativeFrom="page">
                  <wp:posOffset>1525905</wp:posOffset>
                </wp:positionH>
                <wp:positionV relativeFrom="page">
                  <wp:posOffset>6616700</wp:posOffset>
                </wp:positionV>
                <wp:extent cx="2436495" cy="850900"/>
                <wp:effectExtent l="0" t="0" r="0" b="12700"/>
                <wp:wrapThrough wrapText="bothSides">
                  <wp:wrapPolygon edited="0">
                    <wp:start x="225" y="0"/>
                    <wp:lineTo x="225" y="21278"/>
                    <wp:lineTo x="21167" y="21278"/>
                    <wp:lineTo x="21167" y="0"/>
                    <wp:lineTo x="225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49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5D5D884" w14:textId="77777777" w:rsidR="000C10D9" w:rsidRPr="000C6699" w:rsidRDefault="000C10D9" w:rsidP="000C6699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sz w:val="52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  <w:u w:val="single"/>
                              </w:rPr>
                              <w:t>Rich Bakala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120.15pt;margin-top:521pt;width:191.85pt;height:67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" mv:complextextbox="1" filled="f" stroked="f">
                <v:textbox>
                  <w:txbxContent>
                    <w:p w14:paraId="55D5D884" w14:textId="77777777" w:rsidR="000C10D9" w:rsidRPr="000C6699" w:rsidRDefault="000C10D9" w:rsidP="000C6699">
                      <w:pPr>
                        <w:rPr>
                          <w:rFonts w:asciiTheme="majorHAnsi" w:hAnsiTheme="majorHAnsi"/>
                          <w:b/>
                          <w:noProof/>
                          <w:sz w:val="52"/>
                          <w:szCs w:val="28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52"/>
                          <w:szCs w:val="28"/>
                          <w:u w:val="single"/>
                        </w:rPr>
                        <w:t>Rich Bakala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C669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BB9609" wp14:editId="0477B276">
                <wp:simplePos x="0" y="0"/>
                <wp:positionH relativeFrom="page">
                  <wp:posOffset>1219200</wp:posOffset>
                </wp:positionH>
                <wp:positionV relativeFrom="page">
                  <wp:posOffset>4000500</wp:posOffset>
                </wp:positionV>
                <wp:extent cx="7327900" cy="0"/>
                <wp:effectExtent l="50800" t="25400" r="63500" b="1016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7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96pt,315pt" to="673pt,3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" strokecolor="#fede58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F935A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060E83" wp14:editId="2667B9E4">
                <wp:simplePos x="0" y="0"/>
                <wp:positionH relativeFrom="page">
                  <wp:posOffset>1219200</wp:posOffset>
                </wp:positionH>
                <wp:positionV relativeFrom="page">
                  <wp:posOffset>6616700</wp:posOffset>
                </wp:positionV>
                <wp:extent cx="3251200" cy="0"/>
                <wp:effectExtent l="50800" t="25400" r="76200" b="1016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96pt,521pt" to="352pt,52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" strokecolor="#fede58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F935A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5334DE" wp14:editId="37202F12">
                <wp:simplePos x="0" y="0"/>
                <wp:positionH relativeFrom="page">
                  <wp:posOffset>5600700</wp:posOffset>
                </wp:positionH>
                <wp:positionV relativeFrom="page">
                  <wp:posOffset>6616700</wp:posOffset>
                </wp:positionV>
                <wp:extent cx="3251200" cy="0"/>
                <wp:effectExtent l="50800" t="25400" r="76200" b="1016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41pt,521pt" to="697pt,52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" strokecolor="#fede58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0928615" wp14:editId="78DFCD88">
                <wp:simplePos x="0" y="0"/>
                <wp:positionH relativeFrom="page">
                  <wp:posOffset>50165</wp:posOffset>
                </wp:positionH>
                <wp:positionV relativeFrom="page">
                  <wp:posOffset>-38100</wp:posOffset>
                </wp:positionV>
                <wp:extent cx="10121900" cy="7772400"/>
                <wp:effectExtent l="50800" t="25400" r="88900" b="101600"/>
                <wp:wrapThrough wrapText="bothSides">
                  <wp:wrapPolygon edited="0">
                    <wp:start x="-108" y="-71"/>
                    <wp:lineTo x="-108" y="21812"/>
                    <wp:lineTo x="21736" y="21812"/>
                    <wp:lineTo x="21736" y="-71"/>
                    <wp:lineTo x="-108" y="-71"/>
                  </wp:wrapPolygon>
                </wp:wrapThrough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0" cy="7772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84" o:spid="_x0000_s1026" style="position:absolute;margin-left:3.95pt;margin-top:-2.95pt;width:797pt;height:612pt;z-index:2518661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" fillcolor="#fede58 [3204]" strokecolor="#fed946 [3044]">
                <v:fill color2="#feeeab [1620]" rotate="t" type="gradient">
                  <o:fill v:ext="view" type="gradientUnscaled"/>
                </v:fill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2B2BD5F9" wp14:editId="45D78A42">
            <wp:simplePos x="0" y="0"/>
            <wp:positionH relativeFrom="page">
              <wp:posOffset>418465</wp:posOffset>
            </wp:positionH>
            <wp:positionV relativeFrom="page">
              <wp:posOffset>-433070</wp:posOffset>
            </wp:positionV>
            <wp:extent cx="9169400" cy="9883775"/>
            <wp:effectExtent l="0" t="0" r="0" b="0"/>
            <wp:wrapThrough wrapText="bothSides">
              <wp:wrapPolygon edited="0">
                <wp:start x="0" y="0"/>
                <wp:lineTo x="0" y="21538"/>
                <wp:lineTo x="21540" y="21538"/>
                <wp:lineTo x="21540" y="0"/>
                <wp:lineTo x="0" y="0"/>
              </wp:wrapPolygon>
            </wp:wrapThrough>
            <wp:docPr id="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3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988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699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813D87F" wp14:editId="22342761">
                <wp:simplePos x="0" y="0"/>
                <wp:positionH relativeFrom="page">
                  <wp:posOffset>989965</wp:posOffset>
                </wp:positionH>
                <wp:positionV relativeFrom="page">
                  <wp:posOffset>2781300</wp:posOffset>
                </wp:positionV>
                <wp:extent cx="8483600" cy="1181100"/>
                <wp:effectExtent l="0" t="0" r="0" b="12700"/>
                <wp:wrapThrough wrapText="bothSides">
                  <wp:wrapPolygon edited="0">
                    <wp:start x="65" y="0"/>
                    <wp:lineTo x="65" y="21368"/>
                    <wp:lineTo x="21471" y="21368"/>
                    <wp:lineTo x="21471" y="0"/>
                    <wp:lineTo x="65" y="0"/>
                  </wp:wrapPolygon>
                </wp:wrapThrough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920C2" w14:textId="77777777" w:rsidR="000C10D9" w:rsidRPr="000C6699" w:rsidRDefault="000C10D9" w:rsidP="002C5D93">
                            <w:pPr>
                              <w:jc w:val="center"/>
                              <w:rPr>
                                <w:rFonts w:ascii="Apple Symbols" w:hAnsi="Apple Symbols" w:cs="Apple Symbols"/>
                                <w:sz w:val="72"/>
                              </w:rPr>
                            </w:pPr>
                            <w:r w:rsidRPr="000C6699">
                              <w:rPr>
                                <w:rFonts w:ascii="Apple Symbols" w:hAnsi="Apple Symbols" w:cs="Apple Symbols"/>
                                <w:sz w:val="72"/>
                              </w:rPr>
                              <w:t xml:space="preserve">YOUR TEAM HAS SUCCESSFULLY ENGINEERED AND PROGRAMMED YOUR ROBOT TO </w:t>
                            </w:r>
                          </w:p>
                          <w:p w14:paraId="313A61D6" w14:textId="77777777" w:rsidR="000C10D9" w:rsidRDefault="000C10D9" w:rsidP="002C5D93">
                            <w:pPr>
                              <w:jc w:val="center"/>
                              <w:rPr>
                                <w:rFonts w:ascii="Hoefler Text" w:hAnsi="Hoefler Text" w:cs="Ayuthaya"/>
                                <w:sz w:val="52"/>
                              </w:rPr>
                            </w:pPr>
                          </w:p>
                          <w:p w14:paraId="27C8116E" w14:textId="77777777" w:rsidR="000C10D9" w:rsidRDefault="000C10D9" w:rsidP="002C5D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" o:spid="_x0000_s1034" type="#_x0000_t202" style="position:absolute;margin-left:77.95pt;margin-top:219pt;width:668pt;height:93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" mv:complextextbox="1" filled="f" stroked="f">
                <v:textbox>
                  <w:txbxContent>
                    <w:p w14:paraId="180920C2" w14:textId="77777777" w:rsidR="000C10D9" w:rsidRPr="000C6699" w:rsidRDefault="000C10D9" w:rsidP="002C5D93">
                      <w:pPr>
                        <w:jc w:val="center"/>
                        <w:rPr>
                          <w:rFonts w:ascii="Apple Symbols" w:hAnsi="Apple Symbols" w:cs="Apple Symbols"/>
                          <w:sz w:val="72"/>
                        </w:rPr>
                      </w:pPr>
                      <w:r w:rsidRPr="000C6699">
                        <w:rPr>
                          <w:rFonts w:ascii="Apple Symbols" w:hAnsi="Apple Symbols" w:cs="Apple Symbols"/>
                          <w:sz w:val="72"/>
                        </w:rPr>
                        <w:t xml:space="preserve">YOUR TEAM HAS SUCCESSFULLY ENGINEERED AND PROGRAMMED YOUR ROBOT TO </w:t>
                      </w:r>
                    </w:p>
                    <w:p w14:paraId="313A61D6" w14:textId="77777777" w:rsidR="000C10D9" w:rsidRDefault="000C10D9" w:rsidP="002C5D93">
                      <w:pPr>
                        <w:jc w:val="center"/>
                        <w:rPr>
                          <w:rFonts w:ascii="Hoefler Text" w:hAnsi="Hoefler Text" w:cs="Ayuthaya"/>
                          <w:sz w:val="52"/>
                        </w:rPr>
                      </w:pPr>
                    </w:p>
                    <w:p w14:paraId="27C8116E" w14:textId="77777777" w:rsidR="000C10D9" w:rsidRDefault="000C10D9" w:rsidP="002C5D93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1DB9B4F" wp14:editId="2257ED37">
                <wp:simplePos x="0" y="0"/>
                <wp:positionH relativeFrom="page">
                  <wp:posOffset>875665</wp:posOffset>
                </wp:positionH>
                <wp:positionV relativeFrom="page">
                  <wp:posOffset>4064000</wp:posOffset>
                </wp:positionV>
                <wp:extent cx="8483600" cy="1219200"/>
                <wp:effectExtent l="0" t="0" r="0" b="0"/>
                <wp:wrapThrough wrapText="bothSides">
                  <wp:wrapPolygon edited="0">
                    <wp:start x="65" y="0"/>
                    <wp:lineTo x="65" y="21150"/>
                    <wp:lineTo x="21471" y="21150"/>
                    <wp:lineTo x="21471" y="0"/>
                    <wp:lineTo x="65" y="0"/>
                  </wp:wrapPolygon>
                </wp:wrapThrough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F9AA5" w14:textId="77777777" w:rsidR="000C10D9" w:rsidRPr="00F935A4" w:rsidRDefault="000C10D9" w:rsidP="002C5D93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F935A4">
                              <w:rPr>
                                <w:sz w:val="72"/>
                              </w:rPr>
                              <w:t>“</w:t>
                            </w:r>
                            <w:r w:rsidRPr="00F935A4">
                              <w:rPr>
                                <w:sz w:val="144"/>
                              </w:rPr>
                              <w:t>Move until Dark/Light</w:t>
                            </w:r>
                          </w:p>
                          <w:p w14:paraId="707C9FDA" w14:textId="77777777" w:rsidR="000C10D9" w:rsidRPr="00F935A4" w:rsidRDefault="000C10D9" w:rsidP="002C5D9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6" o:spid="_x0000_s1035" type="#_x0000_t202" style="position:absolute;margin-left:68.95pt;margin-top:320pt;width:668pt;height:96pt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" mv:complextextbox="1" filled="f" stroked="f">
                <v:textbox>
                  <w:txbxContent>
                    <w:p w14:paraId="6D1F9AA5" w14:textId="77777777" w:rsidR="000C10D9" w:rsidRPr="00F935A4" w:rsidRDefault="000C10D9" w:rsidP="002C5D93">
                      <w:pPr>
                        <w:jc w:val="center"/>
                        <w:rPr>
                          <w:sz w:val="72"/>
                        </w:rPr>
                      </w:pPr>
                      <w:r w:rsidRPr="00F935A4">
                        <w:rPr>
                          <w:sz w:val="72"/>
                        </w:rPr>
                        <w:t>“</w:t>
                      </w:r>
                      <w:r w:rsidRPr="00F935A4">
                        <w:rPr>
                          <w:sz w:val="144"/>
                        </w:rPr>
                        <w:t>Move until Dark/Light</w:t>
                      </w:r>
                    </w:p>
                    <w:p w14:paraId="707C9FDA" w14:textId="77777777" w:rsidR="000C10D9" w:rsidRPr="00F935A4" w:rsidRDefault="000C10D9" w:rsidP="002C5D93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B038C90" wp14:editId="79007A12">
                <wp:simplePos x="0" y="0"/>
                <wp:positionH relativeFrom="page">
                  <wp:posOffset>1459865</wp:posOffset>
                </wp:positionH>
                <wp:positionV relativeFrom="page">
                  <wp:posOffset>6413500</wp:posOffset>
                </wp:positionV>
                <wp:extent cx="3251200" cy="0"/>
                <wp:effectExtent l="50800" t="25400" r="76200" b="101600"/>
                <wp:wrapNone/>
                <wp:docPr id="187" name="Straight Connector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7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14.95pt,505pt" to="370.95pt,5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" strokecolor="#fede58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83EEC2B" wp14:editId="5BA2360D">
                <wp:simplePos x="0" y="0"/>
                <wp:positionH relativeFrom="page">
                  <wp:posOffset>5841365</wp:posOffset>
                </wp:positionH>
                <wp:positionV relativeFrom="page">
                  <wp:posOffset>6413500</wp:posOffset>
                </wp:positionV>
                <wp:extent cx="3251200" cy="0"/>
                <wp:effectExtent l="50800" t="25400" r="76200" b="101600"/>
                <wp:wrapNone/>
                <wp:docPr id="188" name="Straight Connecto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8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59.95pt,505pt" to="715.95pt,5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" strokecolor="#fede58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Pr="000C6699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4BFD3BF" wp14:editId="34C744AB">
                <wp:simplePos x="0" y="0"/>
                <wp:positionH relativeFrom="page">
                  <wp:posOffset>989965</wp:posOffset>
                </wp:positionH>
                <wp:positionV relativeFrom="page">
                  <wp:posOffset>5219700</wp:posOffset>
                </wp:positionV>
                <wp:extent cx="8483600" cy="1130300"/>
                <wp:effectExtent l="0" t="0" r="0" b="12700"/>
                <wp:wrapThrough wrapText="bothSides">
                  <wp:wrapPolygon edited="0">
                    <wp:start x="65" y="0"/>
                    <wp:lineTo x="65" y="21357"/>
                    <wp:lineTo x="21471" y="21357"/>
                    <wp:lineTo x="21471" y="0"/>
                    <wp:lineTo x="65" y="0"/>
                  </wp:wrapPolygon>
                </wp:wrapThrough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BEA52" w14:textId="77777777" w:rsidR="000C10D9" w:rsidRPr="000C6699" w:rsidRDefault="000C10D9" w:rsidP="000D430E">
                            <w:pPr>
                              <w:jc w:val="center"/>
                              <w:rPr>
                                <w:rFonts w:ascii="Apple Symbols" w:hAnsi="Apple Symbols" w:cs="Apple Symbols"/>
                                <w:i/>
                                <w:sz w:val="72"/>
                              </w:rPr>
                            </w:pPr>
                            <w:r>
                              <w:rPr>
                                <w:rFonts w:ascii="Apple Symbols" w:hAnsi="Apple Symbols" w:cs="Apple Symbols"/>
                                <w:i/>
                                <w:sz w:val="72"/>
                              </w:rPr>
                              <w:t>May 2012</w:t>
                            </w:r>
                          </w:p>
                          <w:p w14:paraId="5EFE68E7" w14:textId="77777777" w:rsidR="000C10D9" w:rsidRDefault="000C10D9" w:rsidP="002C5D93">
                            <w:pPr>
                              <w:jc w:val="center"/>
                              <w:rPr>
                                <w:rFonts w:ascii="Hoefler Text" w:hAnsi="Hoefler Text" w:cs="Ayuthaya"/>
                                <w:sz w:val="52"/>
                              </w:rPr>
                            </w:pPr>
                          </w:p>
                          <w:p w14:paraId="610B5D5A" w14:textId="77777777" w:rsidR="000C10D9" w:rsidRDefault="000C10D9" w:rsidP="002C5D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9" o:spid="_x0000_s1036" type="#_x0000_t202" style="position:absolute;margin-left:77.95pt;margin-top:411pt;width:668pt;height:89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" mv:complextextbox="1" filled="f" stroked="f">
                <v:textbox>
                  <w:txbxContent>
                    <w:p w14:paraId="7CCBEA52" w14:textId="77777777" w:rsidR="000C10D9" w:rsidRPr="000C6699" w:rsidRDefault="000C10D9" w:rsidP="000D430E">
                      <w:pPr>
                        <w:jc w:val="center"/>
                        <w:rPr>
                          <w:rFonts w:ascii="Apple Symbols" w:hAnsi="Apple Symbols" w:cs="Apple Symbols"/>
                          <w:i/>
                          <w:sz w:val="72"/>
                        </w:rPr>
                      </w:pPr>
                      <w:r>
                        <w:rPr>
                          <w:rFonts w:ascii="Apple Symbols" w:hAnsi="Apple Symbols" w:cs="Apple Symbols"/>
                          <w:i/>
                          <w:sz w:val="72"/>
                        </w:rPr>
                        <w:t>May 2012</w:t>
                      </w:r>
                    </w:p>
                    <w:p w14:paraId="5EFE68E7" w14:textId="77777777" w:rsidR="000C10D9" w:rsidRDefault="000C10D9" w:rsidP="002C5D93">
                      <w:pPr>
                        <w:jc w:val="center"/>
                        <w:rPr>
                          <w:rFonts w:ascii="Hoefler Text" w:hAnsi="Hoefler Text" w:cs="Ayuthaya"/>
                          <w:sz w:val="52"/>
                        </w:rPr>
                      </w:pPr>
                    </w:p>
                    <w:p w14:paraId="610B5D5A" w14:textId="77777777" w:rsidR="000C10D9" w:rsidRDefault="000C10D9" w:rsidP="002C5D93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6245264" wp14:editId="7C827B75">
                <wp:simplePos x="0" y="0"/>
                <wp:positionH relativeFrom="page">
                  <wp:posOffset>6351270</wp:posOffset>
                </wp:positionH>
                <wp:positionV relativeFrom="page">
                  <wp:posOffset>6413500</wp:posOffset>
                </wp:positionV>
                <wp:extent cx="2436495" cy="546100"/>
                <wp:effectExtent l="0" t="0" r="0" b="12700"/>
                <wp:wrapThrough wrapText="bothSides">
                  <wp:wrapPolygon edited="0">
                    <wp:start x="225" y="0"/>
                    <wp:lineTo x="225" y="21098"/>
                    <wp:lineTo x="21167" y="21098"/>
                    <wp:lineTo x="21167" y="0"/>
                    <wp:lineTo x="225" y="0"/>
                  </wp:wrapPolygon>
                </wp:wrapThrough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49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81F3901" w14:textId="77777777" w:rsidR="000C10D9" w:rsidRPr="000C6699" w:rsidRDefault="000C10D9" w:rsidP="002C5D93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sz w:val="52"/>
                                <w:szCs w:val="28"/>
                              </w:rPr>
                            </w:pPr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>Jessicarae</w:t>
                            </w:r>
                            <w:proofErr w:type="spellEnd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>Nuñez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0" o:spid="_x0000_s1037" type="#_x0000_t202" style="position:absolute;margin-left:500.1pt;margin-top:505pt;width:191.85pt;height:43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" mv:complextextbox="1" filled="f" stroked="f">
                <v:textbox>
                  <w:txbxContent>
                    <w:p w14:paraId="581F3901" w14:textId="77777777" w:rsidR="000C10D9" w:rsidRPr="000C6699" w:rsidRDefault="000C10D9" w:rsidP="002C5D93">
                      <w:pPr>
                        <w:rPr>
                          <w:rFonts w:asciiTheme="majorHAnsi" w:hAnsiTheme="majorHAnsi"/>
                          <w:b/>
                          <w:noProof/>
                          <w:sz w:val="52"/>
                          <w:szCs w:val="28"/>
                        </w:rPr>
                      </w:pPr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>Jessicarae</w:t>
                      </w:r>
                      <w:proofErr w:type="spellEnd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>Nuñez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6EE4434" wp14:editId="280C576B">
                <wp:simplePos x="0" y="0"/>
                <wp:positionH relativeFrom="page">
                  <wp:posOffset>1766570</wp:posOffset>
                </wp:positionH>
                <wp:positionV relativeFrom="page">
                  <wp:posOffset>6413500</wp:posOffset>
                </wp:positionV>
                <wp:extent cx="2436495" cy="850900"/>
                <wp:effectExtent l="0" t="0" r="0" b="12700"/>
                <wp:wrapThrough wrapText="bothSides">
                  <wp:wrapPolygon edited="0">
                    <wp:start x="225" y="0"/>
                    <wp:lineTo x="225" y="21278"/>
                    <wp:lineTo x="21167" y="21278"/>
                    <wp:lineTo x="21167" y="0"/>
                    <wp:lineTo x="225" y="0"/>
                  </wp:wrapPolygon>
                </wp:wrapThrough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49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496B8D6" w14:textId="77777777" w:rsidR="000C10D9" w:rsidRPr="000C6699" w:rsidRDefault="000C10D9" w:rsidP="002C5D93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sz w:val="52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  <w:u w:val="single"/>
                              </w:rPr>
                              <w:t>Rich Bakala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1" o:spid="_x0000_s1038" type="#_x0000_t202" style="position:absolute;margin-left:139.1pt;margin-top:505pt;width:191.85pt;height:67pt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" mv:complextextbox="1" filled="f" stroked="f">
                <v:textbox>
                  <w:txbxContent>
                    <w:p w14:paraId="2496B8D6" w14:textId="77777777" w:rsidR="000C10D9" w:rsidRPr="000C6699" w:rsidRDefault="000C10D9" w:rsidP="002C5D93">
                      <w:pPr>
                        <w:rPr>
                          <w:rFonts w:asciiTheme="majorHAnsi" w:hAnsiTheme="majorHAnsi"/>
                          <w:b/>
                          <w:noProof/>
                          <w:sz w:val="52"/>
                          <w:szCs w:val="28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52"/>
                          <w:szCs w:val="28"/>
                          <w:u w:val="single"/>
                        </w:rPr>
                        <w:t>Rich Bakala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009C306" wp14:editId="34F14C64">
                <wp:simplePos x="0" y="0"/>
                <wp:positionH relativeFrom="page">
                  <wp:posOffset>1219200</wp:posOffset>
                </wp:positionH>
                <wp:positionV relativeFrom="page">
                  <wp:posOffset>-190500</wp:posOffset>
                </wp:positionV>
                <wp:extent cx="7719695" cy="1473200"/>
                <wp:effectExtent l="0" t="0" r="0" b="0"/>
                <wp:wrapThrough wrapText="bothSides">
                  <wp:wrapPolygon edited="0">
                    <wp:start x="71" y="0"/>
                    <wp:lineTo x="71" y="21228"/>
                    <wp:lineTo x="21463" y="21228"/>
                    <wp:lineTo x="21463" y="0"/>
                    <wp:lineTo x="71" y="0"/>
                  </wp:wrapPolygon>
                </wp:wrapThrough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9695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85F33" w14:textId="77777777" w:rsidR="000C10D9" w:rsidRPr="006E73A7" w:rsidRDefault="000C10D9" w:rsidP="002C5D93">
                            <w:pPr>
                              <w:jc w:val="center"/>
                              <w:rPr>
                                <w:sz w:val="180"/>
                              </w:rPr>
                            </w:pPr>
                            <w:r w:rsidRPr="006E73A7">
                              <w:rPr>
                                <w:sz w:val="180"/>
                              </w:rPr>
                              <w:t xml:space="preserve">Congratulations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2" o:spid="_x0000_s1039" type="#_x0000_t202" style="position:absolute;margin-left:96pt;margin-top:-14.95pt;width:607.85pt;height:116pt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y2T9YCAAAj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" mv:complextextbox="1" filled="f" stroked="f">
                <v:textbox>
                  <w:txbxContent>
                    <w:p w14:paraId="6A885F33" w14:textId="77777777" w:rsidR="000C10D9" w:rsidRPr="006E73A7" w:rsidRDefault="000C10D9" w:rsidP="002C5D93">
                      <w:pPr>
                        <w:jc w:val="center"/>
                        <w:rPr>
                          <w:sz w:val="180"/>
                        </w:rPr>
                      </w:pPr>
                      <w:r w:rsidRPr="006E73A7">
                        <w:rPr>
                          <w:sz w:val="180"/>
                        </w:rPr>
                        <w:t xml:space="preserve">Congratulations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F05DC57" wp14:editId="52D0F26E">
                <wp:simplePos x="0" y="0"/>
                <wp:positionH relativeFrom="page">
                  <wp:posOffset>1576070</wp:posOffset>
                </wp:positionH>
                <wp:positionV relativeFrom="page">
                  <wp:posOffset>1282700</wp:posOffset>
                </wp:positionV>
                <wp:extent cx="7110095" cy="1409700"/>
                <wp:effectExtent l="0" t="0" r="0" b="12700"/>
                <wp:wrapThrough wrapText="bothSides">
                  <wp:wrapPolygon edited="0">
                    <wp:start x="77" y="0"/>
                    <wp:lineTo x="77" y="21405"/>
                    <wp:lineTo x="21451" y="21405"/>
                    <wp:lineTo x="21451" y="0"/>
                    <wp:lineTo x="77" y="0"/>
                  </wp:wrapPolygon>
                </wp:wrapThrough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009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21F93" w14:textId="3DE8D845" w:rsidR="000C10D9" w:rsidRPr="006E73A7" w:rsidRDefault="000C10D9" w:rsidP="002C5D93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Jake and Riley</w:t>
                            </w:r>
                          </w:p>
                          <w:p w14:paraId="53722630" w14:textId="77777777" w:rsidR="000C10D9" w:rsidRDefault="000C10D9" w:rsidP="002C5D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3" o:spid="_x0000_s1040" type="#_x0000_t202" style="position:absolute;margin-left:124.1pt;margin-top:101pt;width:559.85pt;height:111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4CP9YCAAAj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" mv:complextextbox="1" filled="f" stroked="f">
                <v:textbox>
                  <w:txbxContent>
                    <w:p w14:paraId="33B21F93" w14:textId="3DE8D845" w:rsidR="000C10D9" w:rsidRPr="006E73A7" w:rsidRDefault="000C10D9" w:rsidP="002C5D93">
                      <w:pPr>
                        <w:jc w:val="center"/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Jake and Riley</w:t>
                      </w:r>
                    </w:p>
                    <w:p w14:paraId="53722630" w14:textId="77777777" w:rsidR="000C10D9" w:rsidRDefault="000C10D9" w:rsidP="002C5D9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079E5">
        <w:br w:type="page"/>
      </w:r>
      <w:r w:rsidR="0001705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8BA9A48" wp14:editId="13F92A05">
                <wp:simplePos x="0" y="0"/>
                <wp:positionH relativeFrom="page">
                  <wp:posOffset>781050</wp:posOffset>
                </wp:positionH>
                <wp:positionV relativeFrom="page">
                  <wp:posOffset>1346200</wp:posOffset>
                </wp:positionV>
                <wp:extent cx="8261350" cy="1409700"/>
                <wp:effectExtent l="0" t="0" r="0" b="12700"/>
                <wp:wrapThrough wrapText="bothSides">
                  <wp:wrapPolygon edited="0">
                    <wp:start x="66" y="0"/>
                    <wp:lineTo x="66" y="21405"/>
                    <wp:lineTo x="21451" y="21405"/>
                    <wp:lineTo x="21451" y="0"/>
                    <wp:lineTo x="66" y="0"/>
                  </wp:wrapPolygon>
                </wp:wrapThrough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135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C82F2" w14:textId="107B4D25" w:rsidR="000C10D9" w:rsidRPr="006E73A7" w:rsidRDefault="000C10D9" w:rsidP="00017056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Garrett, Xavier and Zach</w:t>
                            </w:r>
                          </w:p>
                          <w:p w14:paraId="65D8641D" w14:textId="77777777" w:rsidR="000C10D9" w:rsidRDefault="000C10D9" w:rsidP="00017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41" type="#_x0000_t202" style="position:absolute;margin-left:61.5pt;margin-top:106pt;width:650.5pt;height:111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eTGNcCAAAh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" mv:complextextbox="1" filled="f" stroked="f">
                <v:textbox>
                  <w:txbxContent>
                    <w:p w14:paraId="491C82F2" w14:textId="107B4D25" w:rsidR="000C10D9" w:rsidRPr="006E73A7" w:rsidRDefault="000C10D9" w:rsidP="00017056">
                      <w:pPr>
                        <w:jc w:val="center"/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Garrett, Xavier and Zach</w:t>
                      </w:r>
                    </w:p>
                    <w:p w14:paraId="65D8641D" w14:textId="77777777" w:rsidR="000C10D9" w:rsidRDefault="000C10D9" w:rsidP="000170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BB12C78" wp14:editId="3703D2B5">
                <wp:simplePos x="0" y="0"/>
                <wp:positionH relativeFrom="page">
                  <wp:posOffset>3676650</wp:posOffset>
                </wp:positionH>
                <wp:positionV relativeFrom="page">
                  <wp:posOffset>1739900</wp:posOffset>
                </wp:positionV>
                <wp:extent cx="863600" cy="419100"/>
                <wp:effectExtent l="0" t="0" r="0" b="12700"/>
                <wp:wrapThrough wrapText="bothSides">
                  <wp:wrapPolygon edited="0">
                    <wp:start x="635" y="0"/>
                    <wp:lineTo x="635" y="20945"/>
                    <wp:lineTo x="20329" y="20945"/>
                    <wp:lineTo x="20329" y="0"/>
                    <wp:lineTo x="635" y="0"/>
                  </wp:wrapPolygon>
                </wp:wrapThrough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A9E53" w14:textId="77777777" w:rsidR="000C10D9" w:rsidRDefault="000C10D9" w:rsidP="00017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0" o:spid="_x0000_s1042" type="#_x0000_t202" style="position:absolute;margin-left:289.5pt;margin-top:137pt;width:68pt;height:33pt;z-index:25176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" mv:complextextbox="1" filled="f" stroked="f">
                <v:textbox>
                  <w:txbxContent>
                    <w:p w14:paraId="4EEA9E53" w14:textId="77777777" w:rsidR="000C10D9" w:rsidRDefault="000C10D9" w:rsidP="000170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8B73ECD" wp14:editId="18F0F82C">
                <wp:simplePos x="0" y="0"/>
                <wp:positionH relativeFrom="page">
                  <wp:posOffset>1124585</wp:posOffset>
                </wp:positionH>
                <wp:positionV relativeFrom="page">
                  <wp:posOffset>-127000</wp:posOffset>
                </wp:positionV>
                <wp:extent cx="7719695" cy="1473200"/>
                <wp:effectExtent l="0" t="0" r="0" b="0"/>
                <wp:wrapThrough wrapText="bothSides">
                  <wp:wrapPolygon edited="0">
                    <wp:start x="71" y="0"/>
                    <wp:lineTo x="71" y="21228"/>
                    <wp:lineTo x="21463" y="21228"/>
                    <wp:lineTo x="21463" y="0"/>
                    <wp:lineTo x="71" y="0"/>
                  </wp:wrapPolygon>
                </wp:wrapThrough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9695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BDA02" w14:textId="77777777" w:rsidR="000C10D9" w:rsidRPr="006E73A7" w:rsidRDefault="000C10D9" w:rsidP="00017056">
                            <w:pPr>
                              <w:jc w:val="center"/>
                              <w:rPr>
                                <w:sz w:val="180"/>
                              </w:rPr>
                            </w:pPr>
                            <w:r w:rsidRPr="006E73A7">
                              <w:rPr>
                                <w:sz w:val="180"/>
                              </w:rPr>
                              <w:t xml:space="preserve">Congratulations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43" type="#_x0000_t202" style="position:absolute;margin-left:88.55pt;margin-top:-9.95pt;width:607.85pt;height:116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kvldYCAAAh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" mv:complextextbox="1" filled="f" stroked="f">
                <v:textbox>
                  <w:txbxContent>
                    <w:p w14:paraId="535BDA02" w14:textId="77777777" w:rsidR="000C10D9" w:rsidRPr="006E73A7" w:rsidRDefault="000C10D9" w:rsidP="00017056">
                      <w:pPr>
                        <w:jc w:val="center"/>
                        <w:rPr>
                          <w:sz w:val="180"/>
                        </w:rPr>
                      </w:pPr>
                      <w:r w:rsidRPr="006E73A7">
                        <w:rPr>
                          <w:sz w:val="180"/>
                        </w:rPr>
                        <w:t xml:space="preserve">Congratulations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F6D5E36" wp14:editId="51C44097">
                <wp:simplePos x="0" y="0"/>
                <wp:positionH relativeFrom="page">
                  <wp:posOffset>1481455</wp:posOffset>
                </wp:positionH>
                <wp:positionV relativeFrom="page">
                  <wp:posOffset>6642100</wp:posOffset>
                </wp:positionV>
                <wp:extent cx="2436495" cy="850900"/>
                <wp:effectExtent l="0" t="0" r="0" b="12700"/>
                <wp:wrapThrough wrapText="bothSides">
                  <wp:wrapPolygon edited="0">
                    <wp:start x="225" y="0"/>
                    <wp:lineTo x="225" y="21278"/>
                    <wp:lineTo x="21167" y="21278"/>
                    <wp:lineTo x="21167" y="0"/>
                    <wp:lineTo x="225" y="0"/>
                  </wp:wrapPolygon>
                </wp:wrapThrough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49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CE54395" w14:textId="77777777" w:rsidR="000C10D9" w:rsidRPr="000C6699" w:rsidRDefault="000C10D9" w:rsidP="00017056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sz w:val="52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  <w:u w:val="single"/>
                              </w:rPr>
                              <w:t>Rich Bakala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44" type="#_x0000_t202" style="position:absolute;margin-left:116.65pt;margin-top:523pt;width:191.85pt;height:67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" mv:complextextbox="1" filled="f" stroked="f">
                <v:textbox>
                  <w:txbxContent>
                    <w:p w14:paraId="1CE54395" w14:textId="77777777" w:rsidR="000C10D9" w:rsidRPr="000C6699" w:rsidRDefault="000C10D9" w:rsidP="00017056">
                      <w:pPr>
                        <w:rPr>
                          <w:rFonts w:asciiTheme="majorHAnsi" w:hAnsiTheme="majorHAnsi"/>
                          <w:b/>
                          <w:noProof/>
                          <w:sz w:val="52"/>
                          <w:szCs w:val="28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52"/>
                          <w:szCs w:val="28"/>
                          <w:u w:val="single"/>
                        </w:rPr>
                        <w:t>Rich Bakala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0EECE2C" wp14:editId="14686EB7">
                <wp:simplePos x="0" y="0"/>
                <wp:positionH relativeFrom="page">
                  <wp:posOffset>6066155</wp:posOffset>
                </wp:positionH>
                <wp:positionV relativeFrom="page">
                  <wp:posOffset>6642100</wp:posOffset>
                </wp:positionV>
                <wp:extent cx="2436495" cy="546100"/>
                <wp:effectExtent l="0" t="0" r="0" b="12700"/>
                <wp:wrapThrough wrapText="bothSides">
                  <wp:wrapPolygon edited="0">
                    <wp:start x="225" y="0"/>
                    <wp:lineTo x="225" y="21098"/>
                    <wp:lineTo x="21167" y="21098"/>
                    <wp:lineTo x="21167" y="0"/>
                    <wp:lineTo x="225" y="0"/>
                  </wp:wrapPolygon>
                </wp:wrapThrough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49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A1DE973" w14:textId="77777777" w:rsidR="000C10D9" w:rsidRPr="000C6699" w:rsidRDefault="000C10D9" w:rsidP="00017056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sz w:val="52"/>
                                <w:szCs w:val="28"/>
                              </w:rPr>
                            </w:pPr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>Jessicarae</w:t>
                            </w:r>
                            <w:proofErr w:type="spellEnd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>Nuñez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45" type="#_x0000_t202" style="position:absolute;margin-left:477.65pt;margin-top:523pt;width:191.85pt;height:43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" mv:complextextbox="1" filled="f" stroked="f">
                <v:textbox>
                  <w:txbxContent>
                    <w:p w14:paraId="1A1DE973" w14:textId="77777777" w:rsidR="000C10D9" w:rsidRPr="000C6699" w:rsidRDefault="000C10D9" w:rsidP="00017056">
                      <w:pPr>
                        <w:rPr>
                          <w:rFonts w:asciiTheme="majorHAnsi" w:hAnsiTheme="majorHAnsi"/>
                          <w:b/>
                          <w:noProof/>
                          <w:sz w:val="52"/>
                          <w:szCs w:val="28"/>
                        </w:rPr>
                      </w:pPr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>Jessicarae</w:t>
                      </w:r>
                      <w:proofErr w:type="spellEnd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>Nuñez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 w:rsidRPr="000C6699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56C185C" wp14:editId="1EEF258A">
                <wp:simplePos x="0" y="0"/>
                <wp:positionH relativeFrom="page">
                  <wp:posOffset>895350</wp:posOffset>
                </wp:positionH>
                <wp:positionV relativeFrom="page">
                  <wp:posOffset>5283200</wp:posOffset>
                </wp:positionV>
                <wp:extent cx="8483600" cy="1130300"/>
                <wp:effectExtent l="0" t="0" r="0" b="12700"/>
                <wp:wrapThrough wrapText="bothSides">
                  <wp:wrapPolygon edited="0">
                    <wp:start x="65" y="0"/>
                    <wp:lineTo x="65" y="21357"/>
                    <wp:lineTo x="21471" y="21357"/>
                    <wp:lineTo x="21471" y="0"/>
                    <wp:lineTo x="65" y="0"/>
                  </wp:wrapPolygon>
                </wp:wrapThrough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9494B" w14:textId="77777777" w:rsidR="000C10D9" w:rsidRPr="000C6699" w:rsidRDefault="000C10D9" w:rsidP="000D430E">
                            <w:pPr>
                              <w:jc w:val="center"/>
                              <w:rPr>
                                <w:rFonts w:ascii="Apple Symbols" w:hAnsi="Apple Symbols" w:cs="Apple Symbols"/>
                                <w:i/>
                                <w:sz w:val="72"/>
                              </w:rPr>
                            </w:pPr>
                            <w:r>
                              <w:rPr>
                                <w:rFonts w:ascii="Apple Symbols" w:hAnsi="Apple Symbols" w:cs="Apple Symbols"/>
                                <w:i/>
                                <w:sz w:val="72"/>
                              </w:rPr>
                              <w:t>May 2012</w:t>
                            </w:r>
                          </w:p>
                          <w:p w14:paraId="1C0D4A90" w14:textId="77777777" w:rsidR="000C10D9" w:rsidRDefault="000C10D9" w:rsidP="00017056">
                            <w:pPr>
                              <w:jc w:val="center"/>
                              <w:rPr>
                                <w:rFonts w:ascii="Hoefler Text" w:hAnsi="Hoefler Text" w:cs="Ayuthaya"/>
                                <w:sz w:val="52"/>
                              </w:rPr>
                            </w:pPr>
                          </w:p>
                          <w:p w14:paraId="44F245BD" w14:textId="77777777" w:rsidR="000C10D9" w:rsidRDefault="000C10D9" w:rsidP="00017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46" type="#_x0000_t202" style="position:absolute;margin-left:70.5pt;margin-top:416pt;width:668pt;height:89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" mv:complextextbox="1" filled="f" stroked="f">
                <v:textbox>
                  <w:txbxContent>
                    <w:p w14:paraId="35E9494B" w14:textId="77777777" w:rsidR="000C10D9" w:rsidRPr="000C6699" w:rsidRDefault="000C10D9" w:rsidP="000D430E">
                      <w:pPr>
                        <w:jc w:val="center"/>
                        <w:rPr>
                          <w:rFonts w:ascii="Apple Symbols" w:hAnsi="Apple Symbols" w:cs="Apple Symbols"/>
                          <w:i/>
                          <w:sz w:val="72"/>
                        </w:rPr>
                      </w:pPr>
                      <w:r>
                        <w:rPr>
                          <w:rFonts w:ascii="Apple Symbols" w:hAnsi="Apple Symbols" w:cs="Apple Symbols"/>
                          <w:i/>
                          <w:sz w:val="72"/>
                        </w:rPr>
                        <w:t>May 2012</w:t>
                      </w:r>
                    </w:p>
                    <w:p w14:paraId="1C0D4A90" w14:textId="77777777" w:rsidR="000C10D9" w:rsidRDefault="000C10D9" w:rsidP="00017056">
                      <w:pPr>
                        <w:jc w:val="center"/>
                        <w:rPr>
                          <w:rFonts w:ascii="Hoefler Text" w:hAnsi="Hoefler Text" w:cs="Ayuthaya"/>
                          <w:sz w:val="52"/>
                        </w:rPr>
                      </w:pPr>
                    </w:p>
                    <w:p w14:paraId="44F245BD" w14:textId="77777777" w:rsidR="000C10D9" w:rsidRDefault="000C10D9" w:rsidP="000170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77FE7BD" wp14:editId="60EA17DF">
                <wp:simplePos x="0" y="0"/>
                <wp:positionH relativeFrom="page">
                  <wp:posOffset>5556250</wp:posOffset>
                </wp:positionH>
                <wp:positionV relativeFrom="page">
                  <wp:posOffset>6642100</wp:posOffset>
                </wp:positionV>
                <wp:extent cx="3251200" cy="0"/>
                <wp:effectExtent l="50800" t="25400" r="76200" b="10160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5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37.5pt,523pt" to="693.5pt,52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" strokecolor="#fede58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FA2BA87" wp14:editId="70DA91D3">
                <wp:simplePos x="0" y="0"/>
                <wp:positionH relativeFrom="page">
                  <wp:posOffset>1174750</wp:posOffset>
                </wp:positionH>
                <wp:positionV relativeFrom="page">
                  <wp:posOffset>6642100</wp:posOffset>
                </wp:positionV>
                <wp:extent cx="3251200" cy="0"/>
                <wp:effectExtent l="50800" t="25400" r="76200" b="10160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4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92.5pt,523pt" to="348.5pt,52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" strokecolor="#fede58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C19421E" wp14:editId="400A331E">
                <wp:simplePos x="0" y="0"/>
                <wp:positionH relativeFrom="page">
                  <wp:posOffset>781050</wp:posOffset>
                </wp:positionH>
                <wp:positionV relativeFrom="page">
                  <wp:posOffset>4127500</wp:posOffset>
                </wp:positionV>
                <wp:extent cx="8483600" cy="1219200"/>
                <wp:effectExtent l="0" t="0" r="0" b="0"/>
                <wp:wrapThrough wrapText="bothSides">
                  <wp:wrapPolygon edited="0">
                    <wp:start x="65" y="0"/>
                    <wp:lineTo x="65" y="21150"/>
                    <wp:lineTo x="21471" y="21150"/>
                    <wp:lineTo x="21471" y="0"/>
                    <wp:lineTo x="65" y="0"/>
                  </wp:wrapPolygon>
                </wp:wrapThrough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B3696" w14:textId="77777777" w:rsidR="000C10D9" w:rsidRPr="00F935A4" w:rsidRDefault="000C10D9" w:rsidP="00017056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F935A4">
                              <w:rPr>
                                <w:sz w:val="72"/>
                              </w:rPr>
                              <w:t>“</w:t>
                            </w:r>
                            <w:r w:rsidRPr="00F935A4">
                              <w:rPr>
                                <w:sz w:val="144"/>
                              </w:rPr>
                              <w:t>Move until Dark/Light</w:t>
                            </w:r>
                          </w:p>
                          <w:p w14:paraId="5989E54B" w14:textId="77777777" w:rsidR="000C10D9" w:rsidRPr="00F935A4" w:rsidRDefault="000C10D9" w:rsidP="0001705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47" type="#_x0000_t202" style="position:absolute;margin-left:61.5pt;margin-top:325pt;width:668pt;height:96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" mv:complextextbox="1" filled="f" stroked="f">
                <v:textbox>
                  <w:txbxContent>
                    <w:p w14:paraId="2C9B3696" w14:textId="77777777" w:rsidR="000C10D9" w:rsidRPr="00F935A4" w:rsidRDefault="000C10D9" w:rsidP="00017056">
                      <w:pPr>
                        <w:jc w:val="center"/>
                        <w:rPr>
                          <w:sz w:val="72"/>
                        </w:rPr>
                      </w:pPr>
                      <w:r w:rsidRPr="00F935A4">
                        <w:rPr>
                          <w:sz w:val="72"/>
                        </w:rPr>
                        <w:t>“</w:t>
                      </w:r>
                      <w:r w:rsidRPr="00F935A4">
                        <w:rPr>
                          <w:sz w:val="144"/>
                        </w:rPr>
                        <w:t>Move until Dark/Light</w:t>
                      </w:r>
                    </w:p>
                    <w:p w14:paraId="5989E54B" w14:textId="77777777" w:rsidR="000C10D9" w:rsidRPr="00F935A4" w:rsidRDefault="000C10D9" w:rsidP="00017056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257E4E8" wp14:editId="60F57E68">
                <wp:simplePos x="0" y="0"/>
                <wp:positionH relativeFrom="page">
                  <wp:posOffset>1174750</wp:posOffset>
                </wp:positionH>
                <wp:positionV relativeFrom="page">
                  <wp:posOffset>4025900</wp:posOffset>
                </wp:positionV>
                <wp:extent cx="7327900" cy="0"/>
                <wp:effectExtent l="50800" t="25400" r="63500" b="10160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7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2" o:spid="_x0000_s1026" style="position:absolute;z-index:2517596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92.5pt,317pt" to="669.5pt,31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" strokecolor="#fede58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17056" w:rsidRPr="000C6699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4FF4BB9" wp14:editId="1108E049">
                <wp:simplePos x="0" y="0"/>
                <wp:positionH relativeFrom="page">
                  <wp:posOffset>895350</wp:posOffset>
                </wp:positionH>
                <wp:positionV relativeFrom="page">
                  <wp:posOffset>2844800</wp:posOffset>
                </wp:positionV>
                <wp:extent cx="8483600" cy="1181100"/>
                <wp:effectExtent l="0" t="0" r="0" b="12700"/>
                <wp:wrapThrough wrapText="bothSides">
                  <wp:wrapPolygon edited="0">
                    <wp:start x="65" y="0"/>
                    <wp:lineTo x="65" y="21368"/>
                    <wp:lineTo x="21471" y="21368"/>
                    <wp:lineTo x="21471" y="0"/>
                    <wp:lineTo x="65" y="0"/>
                  </wp:wrapPolygon>
                </wp:wrapThrough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FC7B2" w14:textId="77777777" w:rsidR="000C10D9" w:rsidRPr="000C6699" w:rsidRDefault="000C10D9" w:rsidP="00017056">
                            <w:pPr>
                              <w:jc w:val="center"/>
                              <w:rPr>
                                <w:rFonts w:ascii="Apple Symbols" w:hAnsi="Apple Symbols" w:cs="Apple Symbols"/>
                                <w:sz w:val="72"/>
                              </w:rPr>
                            </w:pPr>
                            <w:r w:rsidRPr="000C6699">
                              <w:rPr>
                                <w:rFonts w:ascii="Apple Symbols" w:hAnsi="Apple Symbols" w:cs="Apple Symbols"/>
                                <w:sz w:val="72"/>
                              </w:rPr>
                              <w:t xml:space="preserve">YOUR TEAM HAS SUCCESSFULLY ENGINEERED AND PROGRAMMED YOUR ROBOT TO </w:t>
                            </w:r>
                          </w:p>
                          <w:p w14:paraId="173CB82E" w14:textId="77777777" w:rsidR="000C10D9" w:rsidRDefault="000C10D9" w:rsidP="00017056">
                            <w:pPr>
                              <w:jc w:val="center"/>
                              <w:rPr>
                                <w:rFonts w:ascii="Hoefler Text" w:hAnsi="Hoefler Text" w:cs="Ayuthaya"/>
                                <w:sz w:val="52"/>
                              </w:rPr>
                            </w:pPr>
                          </w:p>
                          <w:p w14:paraId="0F727F40" w14:textId="77777777" w:rsidR="000C10D9" w:rsidRDefault="000C10D9" w:rsidP="00017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48" type="#_x0000_t202" style="position:absolute;margin-left:70.5pt;margin-top:224pt;width:668pt;height:93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" mv:complextextbox="1" filled="f" stroked="f">
                <v:textbox>
                  <w:txbxContent>
                    <w:p w14:paraId="0D1FC7B2" w14:textId="77777777" w:rsidR="000C10D9" w:rsidRPr="000C6699" w:rsidRDefault="000C10D9" w:rsidP="00017056">
                      <w:pPr>
                        <w:jc w:val="center"/>
                        <w:rPr>
                          <w:rFonts w:ascii="Apple Symbols" w:hAnsi="Apple Symbols" w:cs="Apple Symbols"/>
                          <w:sz w:val="72"/>
                        </w:rPr>
                      </w:pPr>
                      <w:r w:rsidRPr="000C6699">
                        <w:rPr>
                          <w:rFonts w:ascii="Apple Symbols" w:hAnsi="Apple Symbols" w:cs="Apple Symbols"/>
                          <w:sz w:val="72"/>
                        </w:rPr>
                        <w:t xml:space="preserve">YOUR TEAM HAS SUCCESSFULLY ENGINEERED AND PROGRAMMED YOUR ROBOT TO </w:t>
                      </w:r>
                    </w:p>
                    <w:p w14:paraId="173CB82E" w14:textId="77777777" w:rsidR="000C10D9" w:rsidRDefault="000C10D9" w:rsidP="00017056">
                      <w:pPr>
                        <w:jc w:val="center"/>
                        <w:rPr>
                          <w:rFonts w:ascii="Hoefler Text" w:hAnsi="Hoefler Text" w:cs="Ayuthaya"/>
                          <w:sz w:val="52"/>
                        </w:rPr>
                      </w:pPr>
                    </w:p>
                    <w:p w14:paraId="0F727F40" w14:textId="77777777" w:rsidR="000C10D9" w:rsidRDefault="000C10D9" w:rsidP="000170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w:drawing>
          <wp:anchor distT="0" distB="0" distL="114300" distR="114300" simplePos="0" relativeHeight="251757568" behindDoc="0" locked="0" layoutInCell="1" allowOverlap="1" wp14:anchorId="1C910F76" wp14:editId="040AEB87">
            <wp:simplePos x="0" y="0"/>
            <wp:positionH relativeFrom="page">
              <wp:posOffset>323850</wp:posOffset>
            </wp:positionH>
            <wp:positionV relativeFrom="page">
              <wp:posOffset>-369570</wp:posOffset>
            </wp:positionV>
            <wp:extent cx="9169400" cy="9883775"/>
            <wp:effectExtent l="0" t="0" r="0" b="0"/>
            <wp:wrapThrough wrapText="bothSides">
              <wp:wrapPolygon edited="0">
                <wp:start x="0" y="0"/>
                <wp:lineTo x="0" y="21538"/>
                <wp:lineTo x="21540" y="21538"/>
                <wp:lineTo x="21540" y="0"/>
                <wp:lineTo x="0" y="0"/>
              </wp:wrapPolygon>
            </wp:wrapThrough>
            <wp:docPr id="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3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988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1FA3C5C" wp14:editId="67EA769A">
                <wp:simplePos x="0" y="0"/>
                <wp:positionH relativeFrom="page">
                  <wp:posOffset>-44450</wp:posOffset>
                </wp:positionH>
                <wp:positionV relativeFrom="page">
                  <wp:posOffset>25400</wp:posOffset>
                </wp:positionV>
                <wp:extent cx="10121900" cy="7772400"/>
                <wp:effectExtent l="50800" t="25400" r="88900" b="101600"/>
                <wp:wrapThrough wrapText="bothSides">
                  <wp:wrapPolygon edited="0">
                    <wp:start x="-108" y="-71"/>
                    <wp:lineTo x="-108" y="21812"/>
                    <wp:lineTo x="21736" y="21812"/>
                    <wp:lineTo x="21736" y="-71"/>
                    <wp:lineTo x="-108" y="-71"/>
                  </wp:wrapPolygon>
                </wp:wrapThrough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0" cy="7772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0" o:spid="_x0000_s1026" style="position:absolute;margin-left:-3.45pt;margin-top:2pt;width:797pt;height:612pt;z-index:2517565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" fillcolor="#fede58 [3204]" strokecolor="#fed946 [3044]">
                <v:fill color2="#feeeab [1620]" rotate="t" type="gradient">
                  <o:fill v:ext="view" type="gradientUnscaled"/>
                </v:fill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0079E5">
        <w:br w:type="page"/>
      </w:r>
      <w:r w:rsidR="0001705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8D4E257" wp14:editId="09FBE8C5">
                <wp:simplePos x="0" y="0"/>
                <wp:positionH relativeFrom="page">
                  <wp:posOffset>152400</wp:posOffset>
                </wp:positionH>
                <wp:positionV relativeFrom="page">
                  <wp:posOffset>152400</wp:posOffset>
                </wp:positionV>
                <wp:extent cx="10121900" cy="7772400"/>
                <wp:effectExtent l="50800" t="25400" r="88900" b="101600"/>
                <wp:wrapThrough wrapText="bothSides">
                  <wp:wrapPolygon edited="0">
                    <wp:start x="-108" y="-71"/>
                    <wp:lineTo x="-108" y="21812"/>
                    <wp:lineTo x="21736" y="21812"/>
                    <wp:lineTo x="21736" y="-71"/>
                    <wp:lineTo x="-108" y="-71"/>
                  </wp:wrapPolygon>
                </wp:wrapThrough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0" cy="7772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3" o:spid="_x0000_s1026" style="position:absolute;margin-left:12pt;margin-top:12pt;width:797pt;height:612pt;z-index:2517708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" fillcolor="#fede58 [3204]" strokecolor="#fed946 [3044]">
                <v:fill color2="#feeeab [1620]" rotate="t" type="gradient">
                  <o:fill v:ext="view" type="gradientUnscaled"/>
                </v:fill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017056">
        <w:rPr>
          <w:noProof/>
        </w:rPr>
        <w:drawing>
          <wp:anchor distT="0" distB="0" distL="114300" distR="114300" simplePos="0" relativeHeight="251771904" behindDoc="0" locked="0" layoutInCell="1" allowOverlap="1" wp14:anchorId="201D73C8" wp14:editId="24EF8B90">
            <wp:simplePos x="0" y="0"/>
            <wp:positionH relativeFrom="page">
              <wp:posOffset>520700</wp:posOffset>
            </wp:positionH>
            <wp:positionV relativeFrom="page">
              <wp:posOffset>-242570</wp:posOffset>
            </wp:positionV>
            <wp:extent cx="9169400" cy="9883775"/>
            <wp:effectExtent l="0" t="0" r="0" b="0"/>
            <wp:wrapThrough wrapText="bothSides">
              <wp:wrapPolygon edited="0">
                <wp:start x="0" y="0"/>
                <wp:lineTo x="0" y="21538"/>
                <wp:lineTo x="21540" y="21538"/>
                <wp:lineTo x="21540" y="0"/>
                <wp:lineTo x="0" y="0"/>
              </wp:wrapPolygon>
            </wp:wrapThrough>
            <wp:docPr id="1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3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988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056" w:rsidRPr="000C6699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4C9C6DE" wp14:editId="1BDEE4EE">
                <wp:simplePos x="0" y="0"/>
                <wp:positionH relativeFrom="page">
                  <wp:posOffset>1092200</wp:posOffset>
                </wp:positionH>
                <wp:positionV relativeFrom="page">
                  <wp:posOffset>2971800</wp:posOffset>
                </wp:positionV>
                <wp:extent cx="8483600" cy="1181100"/>
                <wp:effectExtent l="0" t="0" r="0" b="12700"/>
                <wp:wrapThrough wrapText="bothSides">
                  <wp:wrapPolygon edited="0">
                    <wp:start x="65" y="0"/>
                    <wp:lineTo x="65" y="21368"/>
                    <wp:lineTo x="21471" y="21368"/>
                    <wp:lineTo x="21471" y="0"/>
                    <wp:lineTo x="65" y="0"/>
                  </wp:wrapPolygon>
                </wp:wrapThrough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C305E" w14:textId="77777777" w:rsidR="000C10D9" w:rsidRPr="000C6699" w:rsidRDefault="000C10D9" w:rsidP="00017056">
                            <w:pPr>
                              <w:jc w:val="center"/>
                              <w:rPr>
                                <w:rFonts w:ascii="Apple Symbols" w:hAnsi="Apple Symbols" w:cs="Apple Symbols"/>
                                <w:sz w:val="72"/>
                              </w:rPr>
                            </w:pPr>
                            <w:r w:rsidRPr="000C6699">
                              <w:rPr>
                                <w:rFonts w:ascii="Apple Symbols" w:hAnsi="Apple Symbols" w:cs="Apple Symbols"/>
                                <w:sz w:val="72"/>
                              </w:rPr>
                              <w:t xml:space="preserve">YOUR TEAM HAS SUCCESSFULLY ENGINEERED AND PROGRAMMED YOUR ROBOT TO </w:t>
                            </w:r>
                          </w:p>
                          <w:p w14:paraId="58386BD3" w14:textId="77777777" w:rsidR="000C10D9" w:rsidRDefault="000C10D9" w:rsidP="00017056">
                            <w:pPr>
                              <w:jc w:val="center"/>
                              <w:rPr>
                                <w:rFonts w:ascii="Hoefler Text" w:hAnsi="Hoefler Text" w:cs="Ayuthaya"/>
                                <w:sz w:val="52"/>
                              </w:rPr>
                            </w:pPr>
                          </w:p>
                          <w:p w14:paraId="078D6A27" w14:textId="77777777" w:rsidR="000C10D9" w:rsidRDefault="000C10D9" w:rsidP="00017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49" type="#_x0000_t202" style="position:absolute;margin-left:86pt;margin-top:234pt;width:668pt;height:93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" mv:complextextbox="1" filled="f" stroked="f">
                <v:textbox>
                  <w:txbxContent>
                    <w:p w14:paraId="56DC305E" w14:textId="77777777" w:rsidR="000C10D9" w:rsidRPr="000C6699" w:rsidRDefault="000C10D9" w:rsidP="00017056">
                      <w:pPr>
                        <w:jc w:val="center"/>
                        <w:rPr>
                          <w:rFonts w:ascii="Apple Symbols" w:hAnsi="Apple Symbols" w:cs="Apple Symbols"/>
                          <w:sz w:val="72"/>
                        </w:rPr>
                      </w:pPr>
                      <w:r w:rsidRPr="000C6699">
                        <w:rPr>
                          <w:rFonts w:ascii="Apple Symbols" w:hAnsi="Apple Symbols" w:cs="Apple Symbols"/>
                          <w:sz w:val="72"/>
                        </w:rPr>
                        <w:t xml:space="preserve">YOUR TEAM HAS SUCCESSFULLY ENGINEERED AND PROGRAMMED YOUR ROBOT TO </w:t>
                      </w:r>
                    </w:p>
                    <w:p w14:paraId="58386BD3" w14:textId="77777777" w:rsidR="000C10D9" w:rsidRDefault="000C10D9" w:rsidP="00017056">
                      <w:pPr>
                        <w:jc w:val="center"/>
                        <w:rPr>
                          <w:rFonts w:ascii="Hoefler Text" w:hAnsi="Hoefler Text" w:cs="Ayuthaya"/>
                          <w:sz w:val="52"/>
                        </w:rPr>
                      </w:pPr>
                    </w:p>
                    <w:p w14:paraId="078D6A27" w14:textId="77777777" w:rsidR="000C10D9" w:rsidRDefault="000C10D9" w:rsidP="000170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1012D5E" wp14:editId="35363DC0">
                <wp:simplePos x="0" y="0"/>
                <wp:positionH relativeFrom="page">
                  <wp:posOffset>1371600</wp:posOffset>
                </wp:positionH>
                <wp:positionV relativeFrom="page">
                  <wp:posOffset>4152900</wp:posOffset>
                </wp:positionV>
                <wp:extent cx="7327900" cy="0"/>
                <wp:effectExtent l="50800" t="25400" r="63500" b="101600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7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5" o:spid="_x0000_s1026" style="position:absolute;z-index:2517739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8pt,327pt" to="685pt,32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" strokecolor="#fede58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CEBB6FA" wp14:editId="79D798EA">
                <wp:simplePos x="0" y="0"/>
                <wp:positionH relativeFrom="page">
                  <wp:posOffset>977900</wp:posOffset>
                </wp:positionH>
                <wp:positionV relativeFrom="page">
                  <wp:posOffset>4254500</wp:posOffset>
                </wp:positionV>
                <wp:extent cx="8483600" cy="1219200"/>
                <wp:effectExtent l="0" t="0" r="0" b="0"/>
                <wp:wrapThrough wrapText="bothSides">
                  <wp:wrapPolygon edited="0">
                    <wp:start x="65" y="0"/>
                    <wp:lineTo x="65" y="21150"/>
                    <wp:lineTo x="21471" y="21150"/>
                    <wp:lineTo x="21471" y="0"/>
                    <wp:lineTo x="65" y="0"/>
                  </wp:wrapPolygon>
                </wp:wrapThrough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ED9A8" w14:textId="77777777" w:rsidR="000C10D9" w:rsidRPr="00F935A4" w:rsidRDefault="000C10D9" w:rsidP="00017056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F935A4">
                              <w:rPr>
                                <w:sz w:val="72"/>
                              </w:rPr>
                              <w:t>“</w:t>
                            </w:r>
                            <w:r w:rsidRPr="00F935A4">
                              <w:rPr>
                                <w:sz w:val="144"/>
                              </w:rPr>
                              <w:t>Move until Dark/Light</w:t>
                            </w:r>
                          </w:p>
                          <w:p w14:paraId="4C20BA4D" w14:textId="77777777" w:rsidR="000C10D9" w:rsidRPr="00F935A4" w:rsidRDefault="000C10D9" w:rsidP="0001705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50" type="#_x0000_t202" style="position:absolute;margin-left:77pt;margin-top:335pt;width:668pt;height:96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" mv:complextextbox="1" filled="f" stroked="f">
                <v:textbox>
                  <w:txbxContent>
                    <w:p w14:paraId="1EEED9A8" w14:textId="77777777" w:rsidR="000C10D9" w:rsidRPr="00F935A4" w:rsidRDefault="000C10D9" w:rsidP="00017056">
                      <w:pPr>
                        <w:jc w:val="center"/>
                        <w:rPr>
                          <w:sz w:val="72"/>
                        </w:rPr>
                      </w:pPr>
                      <w:r w:rsidRPr="00F935A4">
                        <w:rPr>
                          <w:sz w:val="72"/>
                        </w:rPr>
                        <w:t>“</w:t>
                      </w:r>
                      <w:r w:rsidRPr="00F935A4">
                        <w:rPr>
                          <w:sz w:val="144"/>
                        </w:rPr>
                        <w:t>Move until Dark/Light</w:t>
                      </w:r>
                    </w:p>
                    <w:p w14:paraId="4C20BA4D" w14:textId="77777777" w:rsidR="000C10D9" w:rsidRPr="00F935A4" w:rsidRDefault="000C10D9" w:rsidP="00017056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F125233" wp14:editId="5CE85ED8">
                <wp:simplePos x="0" y="0"/>
                <wp:positionH relativeFrom="page">
                  <wp:posOffset>1371600</wp:posOffset>
                </wp:positionH>
                <wp:positionV relativeFrom="page">
                  <wp:posOffset>6769100</wp:posOffset>
                </wp:positionV>
                <wp:extent cx="3251200" cy="0"/>
                <wp:effectExtent l="50800" t="25400" r="76200" b="10160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7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08pt,533pt" to="364pt,53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" strokecolor="#fede58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98B6905" wp14:editId="5448DBE0">
                <wp:simplePos x="0" y="0"/>
                <wp:positionH relativeFrom="page">
                  <wp:posOffset>5753100</wp:posOffset>
                </wp:positionH>
                <wp:positionV relativeFrom="page">
                  <wp:posOffset>6769100</wp:posOffset>
                </wp:positionV>
                <wp:extent cx="3251200" cy="0"/>
                <wp:effectExtent l="50800" t="25400" r="76200" b="10160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8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53pt,533pt" to="709pt,53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" strokecolor="#fede58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17056" w:rsidRPr="000C6699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A281245" wp14:editId="3E519824">
                <wp:simplePos x="0" y="0"/>
                <wp:positionH relativeFrom="page">
                  <wp:posOffset>1092200</wp:posOffset>
                </wp:positionH>
                <wp:positionV relativeFrom="page">
                  <wp:posOffset>5410200</wp:posOffset>
                </wp:positionV>
                <wp:extent cx="8483600" cy="1130300"/>
                <wp:effectExtent l="0" t="0" r="0" b="12700"/>
                <wp:wrapThrough wrapText="bothSides">
                  <wp:wrapPolygon edited="0">
                    <wp:start x="65" y="0"/>
                    <wp:lineTo x="65" y="21357"/>
                    <wp:lineTo x="21471" y="21357"/>
                    <wp:lineTo x="21471" y="0"/>
                    <wp:lineTo x="65" y="0"/>
                  </wp:wrapPolygon>
                </wp:wrapThrough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DA5AD" w14:textId="77777777" w:rsidR="000C10D9" w:rsidRPr="000C6699" w:rsidRDefault="000C10D9" w:rsidP="000D430E">
                            <w:pPr>
                              <w:jc w:val="center"/>
                              <w:rPr>
                                <w:rFonts w:ascii="Apple Symbols" w:hAnsi="Apple Symbols" w:cs="Apple Symbols"/>
                                <w:i/>
                                <w:sz w:val="72"/>
                              </w:rPr>
                            </w:pPr>
                            <w:r>
                              <w:rPr>
                                <w:rFonts w:ascii="Apple Symbols" w:hAnsi="Apple Symbols" w:cs="Apple Symbols"/>
                                <w:i/>
                                <w:sz w:val="72"/>
                              </w:rPr>
                              <w:t>May 2012</w:t>
                            </w:r>
                          </w:p>
                          <w:p w14:paraId="028F7628" w14:textId="77777777" w:rsidR="000C10D9" w:rsidRDefault="000C10D9" w:rsidP="00017056">
                            <w:pPr>
                              <w:jc w:val="center"/>
                              <w:rPr>
                                <w:rFonts w:ascii="Hoefler Text" w:hAnsi="Hoefler Text" w:cs="Ayuthaya"/>
                                <w:sz w:val="52"/>
                              </w:rPr>
                            </w:pPr>
                          </w:p>
                          <w:p w14:paraId="54B47E06" w14:textId="77777777" w:rsidR="000C10D9" w:rsidRDefault="000C10D9" w:rsidP="00017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51" type="#_x0000_t202" style="position:absolute;margin-left:86pt;margin-top:426pt;width:668pt;height:89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ryBdYCAAAh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" mv:complextextbox="1" filled="f" stroked="f">
                <v:textbox>
                  <w:txbxContent>
                    <w:p w14:paraId="51ADA5AD" w14:textId="77777777" w:rsidR="000C10D9" w:rsidRPr="000C6699" w:rsidRDefault="000C10D9" w:rsidP="000D430E">
                      <w:pPr>
                        <w:jc w:val="center"/>
                        <w:rPr>
                          <w:rFonts w:ascii="Apple Symbols" w:hAnsi="Apple Symbols" w:cs="Apple Symbols"/>
                          <w:i/>
                          <w:sz w:val="72"/>
                        </w:rPr>
                      </w:pPr>
                      <w:r>
                        <w:rPr>
                          <w:rFonts w:ascii="Apple Symbols" w:hAnsi="Apple Symbols" w:cs="Apple Symbols"/>
                          <w:i/>
                          <w:sz w:val="72"/>
                        </w:rPr>
                        <w:t>May 2012</w:t>
                      </w:r>
                    </w:p>
                    <w:p w14:paraId="028F7628" w14:textId="77777777" w:rsidR="000C10D9" w:rsidRDefault="000C10D9" w:rsidP="00017056">
                      <w:pPr>
                        <w:jc w:val="center"/>
                        <w:rPr>
                          <w:rFonts w:ascii="Hoefler Text" w:hAnsi="Hoefler Text" w:cs="Ayuthaya"/>
                          <w:sz w:val="52"/>
                        </w:rPr>
                      </w:pPr>
                    </w:p>
                    <w:p w14:paraId="54B47E06" w14:textId="77777777" w:rsidR="000C10D9" w:rsidRDefault="000C10D9" w:rsidP="000170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B4663F5" wp14:editId="3675A7C3">
                <wp:simplePos x="0" y="0"/>
                <wp:positionH relativeFrom="page">
                  <wp:posOffset>6263005</wp:posOffset>
                </wp:positionH>
                <wp:positionV relativeFrom="page">
                  <wp:posOffset>6769100</wp:posOffset>
                </wp:positionV>
                <wp:extent cx="2436495" cy="546100"/>
                <wp:effectExtent l="0" t="0" r="0" b="12700"/>
                <wp:wrapThrough wrapText="bothSides">
                  <wp:wrapPolygon edited="0">
                    <wp:start x="225" y="0"/>
                    <wp:lineTo x="225" y="21098"/>
                    <wp:lineTo x="21167" y="21098"/>
                    <wp:lineTo x="21167" y="0"/>
                    <wp:lineTo x="225" y="0"/>
                  </wp:wrapPolygon>
                </wp:wrapThrough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49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4EB28EC" w14:textId="77777777" w:rsidR="000C10D9" w:rsidRPr="000C6699" w:rsidRDefault="000C10D9" w:rsidP="00017056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sz w:val="52"/>
                                <w:szCs w:val="28"/>
                              </w:rPr>
                            </w:pPr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>Jessicarae</w:t>
                            </w:r>
                            <w:proofErr w:type="spellEnd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>Nuñez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52" type="#_x0000_t202" style="position:absolute;margin-left:493.15pt;margin-top:533pt;width:191.85pt;height:43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" mv:complextextbox="1" filled="f" stroked="f">
                <v:textbox>
                  <w:txbxContent>
                    <w:p w14:paraId="34EB28EC" w14:textId="77777777" w:rsidR="000C10D9" w:rsidRPr="000C6699" w:rsidRDefault="000C10D9" w:rsidP="00017056">
                      <w:pPr>
                        <w:rPr>
                          <w:rFonts w:asciiTheme="majorHAnsi" w:hAnsiTheme="majorHAnsi"/>
                          <w:b/>
                          <w:noProof/>
                          <w:sz w:val="52"/>
                          <w:szCs w:val="28"/>
                        </w:rPr>
                      </w:pPr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>Jessicarae</w:t>
                      </w:r>
                      <w:proofErr w:type="spellEnd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>Nuñez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AB1C40C" wp14:editId="70BAE2E3">
                <wp:simplePos x="0" y="0"/>
                <wp:positionH relativeFrom="page">
                  <wp:posOffset>1678305</wp:posOffset>
                </wp:positionH>
                <wp:positionV relativeFrom="page">
                  <wp:posOffset>6769100</wp:posOffset>
                </wp:positionV>
                <wp:extent cx="2436495" cy="850900"/>
                <wp:effectExtent l="0" t="0" r="0" b="12700"/>
                <wp:wrapThrough wrapText="bothSides">
                  <wp:wrapPolygon edited="0">
                    <wp:start x="225" y="0"/>
                    <wp:lineTo x="225" y="21278"/>
                    <wp:lineTo x="21167" y="21278"/>
                    <wp:lineTo x="21167" y="0"/>
                    <wp:lineTo x="225" y="0"/>
                  </wp:wrapPolygon>
                </wp:wrapThrough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49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F65E9B0" w14:textId="77777777" w:rsidR="000C10D9" w:rsidRPr="000C6699" w:rsidRDefault="000C10D9" w:rsidP="00017056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sz w:val="52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  <w:u w:val="single"/>
                              </w:rPr>
                              <w:t>Rich Bakala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53" type="#_x0000_t202" style="position:absolute;margin-left:132.15pt;margin-top:533pt;width:191.85pt;height:67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" mv:complextextbox="1" filled="f" stroked="f">
                <v:textbox>
                  <w:txbxContent>
                    <w:p w14:paraId="3F65E9B0" w14:textId="77777777" w:rsidR="000C10D9" w:rsidRPr="000C6699" w:rsidRDefault="000C10D9" w:rsidP="00017056">
                      <w:pPr>
                        <w:rPr>
                          <w:rFonts w:asciiTheme="majorHAnsi" w:hAnsiTheme="majorHAnsi"/>
                          <w:b/>
                          <w:noProof/>
                          <w:sz w:val="52"/>
                          <w:szCs w:val="28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52"/>
                          <w:szCs w:val="28"/>
                          <w:u w:val="single"/>
                        </w:rPr>
                        <w:t>Rich Bakala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C9F1932" wp14:editId="0E968163">
                <wp:simplePos x="0" y="0"/>
                <wp:positionH relativeFrom="page">
                  <wp:posOffset>1321435</wp:posOffset>
                </wp:positionH>
                <wp:positionV relativeFrom="page">
                  <wp:posOffset>0</wp:posOffset>
                </wp:positionV>
                <wp:extent cx="7719695" cy="1473200"/>
                <wp:effectExtent l="0" t="0" r="0" b="0"/>
                <wp:wrapThrough wrapText="bothSides">
                  <wp:wrapPolygon edited="0">
                    <wp:start x="71" y="0"/>
                    <wp:lineTo x="71" y="21228"/>
                    <wp:lineTo x="21463" y="21228"/>
                    <wp:lineTo x="21463" y="0"/>
                    <wp:lineTo x="71" y="0"/>
                  </wp:wrapPolygon>
                </wp:wrapThrough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9695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5C235" w14:textId="77777777" w:rsidR="000C10D9" w:rsidRPr="006E73A7" w:rsidRDefault="000C10D9" w:rsidP="00017056">
                            <w:pPr>
                              <w:jc w:val="center"/>
                              <w:rPr>
                                <w:sz w:val="180"/>
                              </w:rPr>
                            </w:pPr>
                            <w:r w:rsidRPr="006E73A7">
                              <w:rPr>
                                <w:sz w:val="180"/>
                              </w:rPr>
                              <w:t xml:space="preserve">Congratulations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054" type="#_x0000_t202" style="position:absolute;margin-left:104.05pt;margin-top:0;width:607.85pt;height:116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3C+tcCAAAj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" mv:complextextbox="1" filled="f" stroked="f">
                <v:textbox>
                  <w:txbxContent>
                    <w:p w14:paraId="2695C235" w14:textId="77777777" w:rsidR="000C10D9" w:rsidRPr="006E73A7" w:rsidRDefault="000C10D9" w:rsidP="00017056">
                      <w:pPr>
                        <w:jc w:val="center"/>
                        <w:rPr>
                          <w:sz w:val="180"/>
                        </w:rPr>
                      </w:pPr>
                      <w:r w:rsidRPr="006E73A7">
                        <w:rPr>
                          <w:sz w:val="180"/>
                        </w:rPr>
                        <w:t xml:space="preserve">Congratulations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EEE6DDC" wp14:editId="5BF961EB">
                <wp:simplePos x="0" y="0"/>
                <wp:positionH relativeFrom="page">
                  <wp:posOffset>3873500</wp:posOffset>
                </wp:positionH>
                <wp:positionV relativeFrom="page">
                  <wp:posOffset>1866900</wp:posOffset>
                </wp:positionV>
                <wp:extent cx="863600" cy="419100"/>
                <wp:effectExtent l="0" t="0" r="0" b="12700"/>
                <wp:wrapThrough wrapText="bothSides">
                  <wp:wrapPolygon edited="0">
                    <wp:start x="635" y="0"/>
                    <wp:lineTo x="635" y="20945"/>
                    <wp:lineTo x="20329" y="20945"/>
                    <wp:lineTo x="20329" y="0"/>
                    <wp:lineTo x="635" y="0"/>
                  </wp:wrapPolygon>
                </wp:wrapThrough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781DC" w14:textId="77777777" w:rsidR="000C10D9" w:rsidRDefault="000C10D9" w:rsidP="00017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" o:spid="_x0000_s1055" type="#_x0000_t202" style="position:absolute;margin-left:305pt;margin-top:147pt;width:68pt;height:33pt;z-index:25178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" mv:complextextbox="1" filled="f" stroked="f">
                <v:textbox>
                  <w:txbxContent>
                    <w:p w14:paraId="5BB781DC" w14:textId="77777777" w:rsidR="000C10D9" w:rsidRDefault="000C10D9" w:rsidP="000170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92E5BC7" wp14:editId="528387E1">
                <wp:simplePos x="0" y="0"/>
                <wp:positionH relativeFrom="page">
                  <wp:posOffset>1678305</wp:posOffset>
                </wp:positionH>
                <wp:positionV relativeFrom="page">
                  <wp:posOffset>1473200</wp:posOffset>
                </wp:positionV>
                <wp:extent cx="7110095" cy="1409700"/>
                <wp:effectExtent l="0" t="0" r="0" b="12700"/>
                <wp:wrapThrough wrapText="bothSides">
                  <wp:wrapPolygon edited="0">
                    <wp:start x="77" y="0"/>
                    <wp:lineTo x="77" y="21405"/>
                    <wp:lineTo x="21451" y="21405"/>
                    <wp:lineTo x="21451" y="0"/>
                    <wp:lineTo x="77" y="0"/>
                  </wp:wrapPolygon>
                </wp:wrapThrough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009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83C6F" w14:textId="71387604" w:rsidR="000C10D9" w:rsidRPr="006E73A7" w:rsidRDefault="000C10D9" w:rsidP="00017056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proofErr w:type="spellStart"/>
                            <w:r>
                              <w:rPr>
                                <w:sz w:val="160"/>
                              </w:rPr>
                              <w:t>Walid</w:t>
                            </w:r>
                            <w:proofErr w:type="spellEnd"/>
                          </w:p>
                          <w:p w14:paraId="79432279" w14:textId="77777777" w:rsidR="000C10D9" w:rsidRDefault="000C10D9" w:rsidP="00017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56" type="#_x0000_t202" style="position:absolute;margin-left:132.15pt;margin-top:116pt;width:559.85pt;height:111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" mv:complextextbox="1" filled="f" stroked="f">
                <v:textbox>
                  <w:txbxContent>
                    <w:p w14:paraId="07483C6F" w14:textId="71387604" w:rsidR="000C10D9" w:rsidRPr="006E73A7" w:rsidRDefault="000C10D9" w:rsidP="00017056">
                      <w:pPr>
                        <w:jc w:val="center"/>
                        <w:rPr>
                          <w:sz w:val="160"/>
                        </w:rPr>
                      </w:pPr>
                      <w:proofErr w:type="spellStart"/>
                      <w:r>
                        <w:rPr>
                          <w:sz w:val="160"/>
                        </w:rPr>
                        <w:t>Walid</w:t>
                      </w:r>
                      <w:proofErr w:type="spellEnd"/>
                    </w:p>
                    <w:p w14:paraId="79432279" w14:textId="77777777" w:rsidR="000C10D9" w:rsidRDefault="000C10D9" w:rsidP="000170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079E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00B17C" wp14:editId="04A5A75C">
                <wp:simplePos x="0" y="0"/>
                <wp:positionH relativeFrom="page">
                  <wp:posOffset>19050</wp:posOffset>
                </wp:positionH>
                <wp:positionV relativeFrom="page">
                  <wp:posOffset>-12700</wp:posOffset>
                </wp:positionV>
                <wp:extent cx="10121900" cy="7772400"/>
                <wp:effectExtent l="50800" t="25400" r="88900" b="101600"/>
                <wp:wrapThrough wrapText="bothSides">
                  <wp:wrapPolygon edited="0">
                    <wp:start x="-108" y="-71"/>
                    <wp:lineTo x="-108" y="21812"/>
                    <wp:lineTo x="21736" y="21812"/>
                    <wp:lineTo x="21736" y="-71"/>
                    <wp:lineTo x="-108" y="-71"/>
                  </wp:wrapPolygon>
                </wp:wrapThrough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0" cy="7772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8" o:spid="_x0000_s1026" style="position:absolute;margin-left:1.5pt;margin-top:-.95pt;width:797pt;height:612pt;z-index:2516981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" fillcolor="#fede58 [3204]" strokecolor="#fed946 [3044]">
                <v:fill color2="#feeeab [1620]" rotate="t" type="gradient">
                  <o:fill v:ext="view" type="gradientUnscaled"/>
                </v:fill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0079E5">
        <w:br w:type="page"/>
      </w:r>
      <w:r w:rsidR="0001705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2122892" wp14:editId="6DAB530F">
                <wp:simplePos x="0" y="0"/>
                <wp:positionH relativeFrom="page">
                  <wp:posOffset>1614805</wp:posOffset>
                </wp:positionH>
                <wp:positionV relativeFrom="page">
                  <wp:posOffset>1625600</wp:posOffset>
                </wp:positionV>
                <wp:extent cx="7110095" cy="1409700"/>
                <wp:effectExtent l="0" t="0" r="0" b="12700"/>
                <wp:wrapThrough wrapText="bothSides">
                  <wp:wrapPolygon edited="0">
                    <wp:start x="77" y="0"/>
                    <wp:lineTo x="77" y="21405"/>
                    <wp:lineTo x="21451" y="21405"/>
                    <wp:lineTo x="21451" y="0"/>
                    <wp:lineTo x="77" y="0"/>
                  </wp:wrapPolygon>
                </wp:wrapThrough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009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FA5F9" w14:textId="05C2EC99" w:rsidR="000C10D9" w:rsidRPr="006E73A7" w:rsidRDefault="000C10D9" w:rsidP="00017056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Tristan and Jose</w:t>
                            </w:r>
                          </w:p>
                          <w:p w14:paraId="0FCF33C3" w14:textId="77777777" w:rsidR="000C10D9" w:rsidRDefault="000C10D9" w:rsidP="00017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057" type="#_x0000_t202" style="position:absolute;margin-left:127.15pt;margin-top:128pt;width:559.85pt;height:111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zM99YCAAAj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" mv:complextextbox="1" filled="f" stroked="f">
                <v:textbox>
                  <w:txbxContent>
                    <w:p w14:paraId="673FA5F9" w14:textId="05C2EC99" w:rsidR="000C10D9" w:rsidRPr="006E73A7" w:rsidRDefault="000C10D9" w:rsidP="00017056">
                      <w:pPr>
                        <w:jc w:val="center"/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Tristan and Jose</w:t>
                      </w:r>
                    </w:p>
                    <w:p w14:paraId="0FCF33C3" w14:textId="77777777" w:rsidR="000C10D9" w:rsidRDefault="000C10D9" w:rsidP="000170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09E6779" wp14:editId="37F48511">
                <wp:simplePos x="0" y="0"/>
                <wp:positionH relativeFrom="page">
                  <wp:posOffset>3810000</wp:posOffset>
                </wp:positionH>
                <wp:positionV relativeFrom="page">
                  <wp:posOffset>2019300</wp:posOffset>
                </wp:positionV>
                <wp:extent cx="863600" cy="419100"/>
                <wp:effectExtent l="0" t="0" r="0" b="12700"/>
                <wp:wrapThrough wrapText="bothSides">
                  <wp:wrapPolygon edited="0">
                    <wp:start x="635" y="0"/>
                    <wp:lineTo x="635" y="20945"/>
                    <wp:lineTo x="20329" y="20945"/>
                    <wp:lineTo x="20329" y="0"/>
                    <wp:lineTo x="635" y="0"/>
                  </wp:wrapPolygon>
                </wp:wrapThrough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1B19F" w14:textId="77777777" w:rsidR="000C10D9" w:rsidRDefault="000C10D9" w:rsidP="00017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6" o:spid="_x0000_s1058" type="#_x0000_t202" style="position:absolute;margin-left:300pt;margin-top:159pt;width:68pt;height:33pt;z-index:25179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" mv:complextextbox="1" filled="f" stroked="f">
                <v:textbox>
                  <w:txbxContent>
                    <w:p w14:paraId="3E61B19F" w14:textId="77777777" w:rsidR="000C10D9" w:rsidRDefault="000C10D9" w:rsidP="000170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AA1BD89" wp14:editId="69F0FADF">
                <wp:simplePos x="0" y="0"/>
                <wp:positionH relativeFrom="page">
                  <wp:posOffset>1257935</wp:posOffset>
                </wp:positionH>
                <wp:positionV relativeFrom="page">
                  <wp:posOffset>152400</wp:posOffset>
                </wp:positionV>
                <wp:extent cx="7719695" cy="1473200"/>
                <wp:effectExtent l="0" t="0" r="0" b="0"/>
                <wp:wrapThrough wrapText="bothSides">
                  <wp:wrapPolygon edited="0">
                    <wp:start x="71" y="0"/>
                    <wp:lineTo x="71" y="21228"/>
                    <wp:lineTo x="21463" y="21228"/>
                    <wp:lineTo x="21463" y="0"/>
                    <wp:lineTo x="71" y="0"/>
                  </wp:wrapPolygon>
                </wp:wrapThrough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9695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8B4EA" w14:textId="77777777" w:rsidR="000C10D9" w:rsidRPr="006E73A7" w:rsidRDefault="000C10D9" w:rsidP="00017056">
                            <w:pPr>
                              <w:jc w:val="center"/>
                              <w:rPr>
                                <w:sz w:val="180"/>
                              </w:rPr>
                            </w:pPr>
                            <w:r w:rsidRPr="006E73A7">
                              <w:rPr>
                                <w:sz w:val="180"/>
                              </w:rPr>
                              <w:t xml:space="preserve">Congratulations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59" type="#_x0000_t202" style="position:absolute;margin-left:99.05pt;margin-top:12pt;width:607.85pt;height:116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0aVNcCAAAj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" mv:complextextbox="1" filled="f" stroked="f">
                <v:textbox>
                  <w:txbxContent>
                    <w:p w14:paraId="2518B4EA" w14:textId="77777777" w:rsidR="000C10D9" w:rsidRPr="006E73A7" w:rsidRDefault="000C10D9" w:rsidP="00017056">
                      <w:pPr>
                        <w:jc w:val="center"/>
                        <w:rPr>
                          <w:sz w:val="180"/>
                        </w:rPr>
                      </w:pPr>
                      <w:r w:rsidRPr="006E73A7">
                        <w:rPr>
                          <w:sz w:val="180"/>
                        </w:rPr>
                        <w:t xml:space="preserve">Congratulations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CD52F80" wp14:editId="798C3051">
                <wp:simplePos x="0" y="0"/>
                <wp:positionH relativeFrom="page">
                  <wp:posOffset>1614805</wp:posOffset>
                </wp:positionH>
                <wp:positionV relativeFrom="page">
                  <wp:posOffset>6921500</wp:posOffset>
                </wp:positionV>
                <wp:extent cx="2436495" cy="850900"/>
                <wp:effectExtent l="0" t="0" r="0" b="12700"/>
                <wp:wrapThrough wrapText="bothSides">
                  <wp:wrapPolygon edited="0">
                    <wp:start x="225" y="0"/>
                    <wp:lineTo x="225" y="21278"/>
                    <wp:lineTo x="21167" y="21278"/>
                    <wp:lineTo x="21167" y="0"/>
                    <wp:lineTo x="225" y="0"/>
                  </wp:wrapPolygon>
                </wp:wrapThrough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49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73E7252" w14:textId="77777777" w:rsidR="000C10D9" w:rsidRPr="000C6699" w:rsidRDefault="000C10D9" w:rsidP="00017056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sz w:val="52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  <w:u w:val="single"/>
                              </w:rPr>
                              <w:t>Rich Bakala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060" type="#_x0000_t202" style="position:absolute;margin-left:127.15pt;margin-top:545pt;width:191.85pt;height:67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" mv:complextextbox="1" filled="f" stroked="f">
                <v:textbox>
                  <w:txbxContent>
                    <w:p w14:paraId="073E7252" w14:textId="77777777" w:rsidR="000C10D9" w:rsidRPr="000C6699" w:rsidRDefault="000C10D9" w:rsidP="00017056">
                      <w:pPr>
                        <w:rPr>
                          <w:rFonts w:asciiTheme="majorHAnsi" w:hAnsiTheme="majorHAnsi"/>
                          <w:b/>
                          <w:noProof/>
                          <w:sz w:val="52"/>
                          <w:szCs w:val="28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52"/>
                          <w:szCs w:val="28"/>
                          <w:u w:val="single"/>
                        </w:rPr>
                        <w:t>Rich Bakala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2268612" wp14:editId="6AF210B7">
                <wp:simplePos x="0" y="0"/>
                <wp:positionH relativeFrom="page">
                  <wp:posOffset>6199505</wp:posOffset>
                </wp:positionH>
                <wp:positionV relativeFrom="page">
                  <wp:posOffset>6921500</wp:posOffset>
                </wp:positionV>
                <wp:extent cx="2436495" cy="546100"/>
                <wp:effectExtent l="0" t="0" r="0" b="12700"/>
                <wp:wrapThrough wrapText="bothSides">
                  <wp:wrapPolygon edited="0">
                    <wp:start x="225" y="0"/>
                    <wp:lineTo x="225" y="21098"/>
                    <wp:lineTo x="21167" y="21098"/>
                    <wp:lineTo x="21167" y="0"/>
                    <wp:lineTo x="225" y="0"/>
                  </wp:wrapPolygon>
                </wp:wrapThrough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49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17A63A6" w14:textId="77777777" w:rsidR="000C10D9" w:rsidRPr="000C6699" w:rsidRDefault="000C10D9" w:rsidP="00017056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sz w:val="52"/>
                                <w:szCs w:val="28"/>
                              </w:rPr>
                            </w:pPr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>Jessicarae</w:t>
                            </w:r>
                            <w:proofErr w:type="spellEnd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>Nuñez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061" type="#_x0000_t202" style="position:absolute;margin-left:488.15pt;margin-top:545pt;width:191.85pt;height:43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" mv:complextextbox="1" filled="f" stroked="f">
                <v:textbox>
                  <w:txbxContent>
                    <w:p w14:paraId="117A63A6" w14:textId="77777777" w:rsidR="000C10D9" w:rsidRPr="000C6699" w:rsidRDefault="000C10D9" w:rsidP="00017056">
                      <w:pPr>
                        <w:rPr>
                          <w:rFonts w:asciiTheme="majorHAnsi" w:hAnsiTheme="majorHAnsi"/>
                          <w:b/>
                          <w:noProof/>
                          <w:sz w:val="52"/>
                          <w:szCs w:val="28"/>
                        </w:rPr>
                      </w:pPr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>Jessicarae</w:t>
                      </w:r>
                      <w:proofErr w:type="spellEnd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>Nuñez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 w:rsidRPr="000C6699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37834D0" wp14:editId="158F04FA">
                <wp:simplePos x="0" y="0"/>
                <wp:positionH relativeFrom="page">
                  <wp:posOffset>1028700</wp:posOffset>
                </wp:positionH>
                <wp:positionV relativeFrom="page">
                  <wp:posOffset>5562600</wp:posOffset>
                </wp:positionV>
                <wp:extent cx="8483600" cy="1130300"/>
                <wp:effectExtent l="0" t="0" r="0" b="12700"/>
                <wp:wrapThrough wrapText="bothSides">
                  <wp:wrapPolygon edited="0">
                    <wp:start x="65" y="0"/>
                    <wp:lineTo x="65" y="21357"/>
                    <wp:lineTo x="21471" y="21357"/>
                    <wp:lineTo x="21471" y="0"/>
                    <wp:lineTo x="65" y="0"/>
                  </wp:wrapPolygon>
                </wp:wrapThrough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9B91D" w14:textId="77777777" w:rsidR="000C10D9" w:rsidRPr="000C6699" w:rsidRDefault="000C10D9" w:rsidP="000D430E">
                            <w:pPr>
                              <w:jc w:val="center"/>
                              <w:rPr>
                                <w:rFonts w:ascii="Apple Symbols" w:hAnsi="Apple Symbols" w:cs="Apple Symbols"/>
                                <w:i/>
                                <w:sz w:val="72"/>
                              </w:rPr>
                            </w:pPr>
                            <w:r>
                              <w:rPr>
                                <w:rFonts w:ascii="Apple Symbols" w:hAnsi="Apple Symbols" w:cs="Apple Symbols"/>
                                <w:i/>
                                <w:sz w:val="72"/>
                              </w:rPr>
                              <w:t>May 2012</w:t>
                            </w:r>
                          </w:p>
                          <w:p w14:paraId="262843F9" w14:textId="77777777" w:rsidR="000C10D9" w:rsidRDefault="000C10D9" w:rsidP="00017056">
                            <w:pPr>
                              <w:jc w:val="center"/>
                              <w:rPr>
                                <w:rFonts w:ascii="Hoefler Text" w:hAnsi="Hoefler Text" w:cs="Ayuthaya"/>
                                <w:sz w:val="52"/>
                              </w:rPr>
                            </w:pPr>
                          </w:p>
                          <w:p w14:paraId="71C4747B" w14:textId="77777777" w:rsidR="000C10D9" w:rsidRDefault="000C10D9" w:rsidP="00017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62" type="#_x0000_t202" style="position:absolute;margin-left:81pt;margin-top:438pt;width:668pt;height:89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" mv:complextextbox="1" filled="f" stroked="f">
                <v:textbox>
                  <w:txbxContent>
                    <w:p w14:paraId="0DB9B91D" w14:textId="77777777" w:rsidR="000C10D9" w:rsidRPr="000C6699" w:rsidRDefault="000C10D9" w:rsidP="000D430E">
                      <w:pPr>
                        <w:jc w:val="center"/>
                        <w:rPr>
                          <w:rFonts w:ascii="Apple Symbols" w:hAnsi="Apple Symbols" w:cs="Apple Symbols"/>
                          <w:i/>
                          <w:sz w:val="72"/>
                        </w:rPr>
                      </w:pPr>
                      <w:r>
                        <w:rPr>
                          <w:rFonts w:ascii="Apple Symbols" w:hAnsi="Apple Symbols" w:cs="Apple Symbols"/>
                          <w:i/>
                          <w:sz w:val="72"/>
                        </w:rPr>
                        <w:t>May 2012</w:t>
                      </w:r>
                    </w:p>
                    <w:p w14:paraId="262843F9" w14:textId="77777777" w:rsidR="000C10D9" w:rsidRDefault="000C10D9" w:rsidP="00017056">
                      <w:pPr>
                        <w:jc w:val="center"/>
                        <w:rPr>
                          <w:rFonts w:ascii="Hoefler Text" w:hAnsi="Hoefler Text" w:cs="Ayuthaya"/>
                          <w:sz w:val="52"/>
                        </w:rPr>
                      </w:pPr>
                    </w:p>
                    <w:p w14:paraId="71C4747B" w14:textId="77777777" w:rsidR="000C10D9" w:rsidRDefault="000C10D9" w:rsidP="000170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ABEB680" wp14:editId="716C1182">
                <wp:simplePos x="0" y="0"/>
                <wp:positionH relativeFrom="page">
                  <wp:posOffset>5689600</wp:posOffset>
                </wp:positionH>
                <wp:positionV relativeFrom="page">
                  <wp:posOffset>6921500</wp:posOffset>
                </wp:positionV>
                <wp:extent cx="3251200" cy="0"/>
                <wp:effectExtent l="50800" t="25400" r="76200" b="10160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1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48pt,545pt" to="704pt,5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" strokecolor="#fede58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E88D3B" wp14:editId="497EE494">
                <wp:simplePos x="0" y="0"/>
                <wp:positionH relativeFrom="page">
                  <wp:posOffset>1308100</wp:posOffset>
                </wp:positionH>
                <wp:positionV relativeFrom="page">
                  <wp:posOffset>6921500</wp:posOffset>
                </wp:positionV>
                <wp:extent cx="3251200" cy="0"/>
                <wp:effectExtent l="50800" t="25400" r="76200" b="10160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0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03pt,545pt" to="359pt,5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" strokecolor="#fede58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413DAEF" wp14:editId="28C2BC25">
                <wp:simplePos x="0" y="0"/>
                <wp:positionH relativeFrom="page">
                  <wp:posOffset>914400</wp:posOffset>
                </wp:positionH>
                <wp:positionV relativeFrom="page">
                  <wp:posOffset>4406900</wp:posOffset>
                </wp:positionV>
                <wp:extent cx="8483600" cy="1219200"/>
                <wp:effectExtent l="0" t="0" r="0" b="0"/>
                <wp:wrapThrough wrapText="bothSides">
                  <wp:wrapPolygon edited="0">
                    <wp:start x="65" y="0"/>
                    <wp:lineTo x="65" y="21150"/>
                    <wp:lineTo x="21471" y="21150"/>
                    <wp:lineTo x="21471" y="0"/>
                    <wp:lineTo x="65" y="0"/>
                  </wp:wrapPolygon>
                </wp:wrapThrough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24DBF" w14:textId="77777777" w:rsidR="000C10D9" w:rsidRPr="00F935A4" w:rsidRDefault="000C10D9" w:rsidP="00017056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F935A4">
                              <w:rPr>
                                <w:sz w:val="72"/>
                              </w:rPr>
                              <w:t>“</w:t>
                            </w:r>
                            <w:r w:rsidRPr="00F935A4">
                              <w:rPr>
                                <w:sz w:val="144"/>
                              </w:rPr>
                              <w:t>Move until Dark/Light</w:t>
                            </w:r>
                          </w:p>
                          <w:p w14:paraId="5F5D9F1B" w14:textId="77777777" w:rsidR="000C10D9" w:rsidRPr="00F935A4" w:rsidRDefault="000C10D9" w:rsidP="0001705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63" type="#_x0000_t202" style="position:absolute;margin-left:1in;margin-top:347pt;width:668pt;height:96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" mv:complextextbox="1" filled="f" stroked="f">
                <v:textbox>
                  <w:txbxContent>
                    <w:p w14:paraId="7CB24DBF" w14:textId="77777777" w:rsidR="000C10D9" w:rsidRPr="00F935A4" w:rsidRDefault="000C10D9" w:rsidP="00017056">
                      <w:pPr>
                        <w:jc w:val="center"/>
                        <w:rPr>
                          <w:sz w:val="72"/>
                        </w:rPr>
                      </w:pPr>
                      <w:r w:rsidRPr="00F935A4">
                        <w:rPr>
                          <w:sz w:val="72"/>
                        </w:rPr>
                        <w:t>“</w:t>
                      </w:r>
                      <w:r w:rsidRPr="00F935A4">
                        <w:rPr>
                          <w:sz w:val="144"/>
                        </w:rPr>
                        <w:t>Move until Dark/Light</w:t>
                      </w:r>
                    </w:p>
                    <w:p w14:paraId="5F5D9F1B" w14:textId="77777777" w:rsidR="000C10D9" w:rsidRPr="00F935A4" w:rsidRDefault="000C10D9" w:rsidP="00017056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1B8AF8E" wp14:editId="3533CBCE">
                <wp:simplePos x="0" y="0"/>
                <wp:positionH relativeFrom="page">
                  <wp:posOffset>1308100</wp:posOffset>
                </wp:positionH>
                <wp:positionV relativeFrom="page">
                  <wp:posOffset>4305300</wp:posOffset>
                </wp:positionV>
                <wp:extent cx="7327900" cy="0"/>
                <wp:effectExtent l="50800" t="25400" r="63500" b="101600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7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8" o:spid="_x0000_s1026" style="position:absolute;z-index:251788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3pt,339pt" to="680pt,33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" strokecolor="#fede58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17056" w:rsidRPr="000C6699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F1E62EC" wp14:editId="6BC5BD57">
                <wp:simplePos x="0" y="0"/>
                <wp:positionH relativeFrom="page">
                  <wp:posOffset>1028700</wp:posOffset>
                </wp:positionH>
                <wp:positionV relativeFrom="page">
                  <wp:posOffset>3124200</wp:posOffset>
                </wp:positionV>
                <wp:extent cx="8483600" cy="1181100"/>
                <wp:effectExtent l="0" t="0" r="0" b="12700"/>
                <wp:wrapThrough wrapText="bothSides">
                  <wp:wrapPolygon edited="0">
                    <wp:start x="65" y="0"/>
                    <wp:lineTo x="65" y="21368"/>
                    <wp:lineTo x="21471" y="21368"/>
                    <wp:lineTo x="21471" y="0"/>
                    <wp:lineTo x="65" y="0"/>
                  </wp:wrapPolygon>
                </wp:wrapThrough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DFF8B" w14:textId="77777777" w:rsidR="000C10D9" w:rsidRPr="000C6699" w:rsidRDefault="000C10D9" w:rsidP="00017056">
                            <w:pPr>
                              <w:jc w:val="center"/>
                              <w:rPr>
                                <w:rFonts w:ascii="Apple Symbols" w:hAnsi="Apple Symbols" w:cs="Apple Symbols"/>
                                <w:sz w:val="72"/>
                              </w:rPr>
                            </w:pPr>
                            <w:r w:rsidRPr="000C6699">
                              <w:rPr>
                                <w:rFonts w:ascii="Apple Symbols" w:hAnsi="Apple Symbols" w:cs="Apple Symbols"/>
                                <w:sz w:val="72"/>
                              </w:rPr>
                              <w:t xml:space="preserve">YOUR TEAM HAS SUCCESSFULLY ENGINEERED AND PROGRAMMED YOUR ROBOT TO </w:t>
                            </w:r>
                          </w:p>
                          <w:p w14:paraId="53E11791" w14:textId="77777777" w:rsidR="000C10D9" w:rsidRDefault="000C10D9" w:rsidP="00017056">
                            <w:pPr>
                              <w:jc w:val="center"/>
                              <w:rPr>
                                <w:rFonts w:ascii="Hoefler Text" w:hAnsi="Hoefler Text" w:cs="Ayuthaya"/>
                                <w:sz w:val="52"/>
                              </w:rPr>
                            </w:pPr>
                          </w:p>
                          <w:p w14:paraId="7D51FC9F" w14:textId="77777777" w:rsidR="000C10D9" w:rsidRDefault="000C10D9" w:rsidP="00017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64" type="#_x0000_t202" style="position:absolute;margin-left:81pt;margin-top:246pt;width:668pt;height:93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" mv:complextextbox="1" filled="f" stroked="f">
                <v:textbox>
                  <w:txbxContent>
                    <w:p w14:paraId="021DFF8B" w14:textId="77777777" w:rsidR="000C10D9" w:rsidRPr="000C6699" w:rsidRDefault="000C10D9" w:rsidP="00017056">
                      <w:pPr>
                        <w:jc w:val="center"/>
                        <w:rPr>
                          <w:rFonts w:ascii="Apple Symbols" w:hAnsi="Apple Symbols" w:cs="Apple Symbols"/>
                          <w:sz w:val="72"/>
                        </w:rPr>
                      </w:pPr>
                      <w:r w:rsidRPr="000C6699">
                        <w:rPr>
                          <w:rFonts w:ascii="Apple Symbols" w:hAnsi="Apple Symbols" w:cs="Apple Symbols"/>
                          <w:sz w:val="72"/>
                        </w:rPr>
                        <w:t xml:space="preserve">YOUR TEAM HAS SUCCESSFULLY ENGINEERED AND PROGRAMMED YOUR ROBOT TO </w:t>
                      </w:r>
                    </w:p>
                    <w:p w14:paraId="53E11791" w14:textId="77777777" w:rsidR="000C10D9" w:rsidRDefault="000C10D9" w:rsidP="00017056">
                      <w:pPr>
                        <w:jc w:val="center"/>
                        <w:rPr>
                          <w:rFonts w:ascii="Hoefler Text" w:hAnsi="Hoefler Text" w:cs="Ayuthaya"/>
                          <w:sz w:val="52"/>
                        </w:rPr>
                      </w:pPr>
                    </w:p>
                    <w:p w14:paraId="7D51FC9F" w14:textId="77777777" w:rsidR="000C10D9" w:rsidRDefault="000C10D9" w:rsidP="000170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w:drawing>
          <wp:anchor distT="0" distB="0" distL="114300" distR="114300" simplePos="0" relativeHeight="251786240" behindDoc="0" locked="0" layoutInCell="1" allowOverlap="1" wp14:anchorId="1BFDA8FF" wp14:editId="6D48F1CF">
            <wp:simplePos x="0" y="0"/>
            <wp:positionH relativeFrom="page">
              <wp:posOffset>457200</wp:posOffset>
            </wp:positionH>
            <wp:positionV relativeFrom="page">
              <wp:posOffset>-90170</wp:posOffset>
            </wp:positionV>
            <wp:extent cx="9169400" cy="9883775"/>
            <wp:effectExtent l="0" t="0" r="0" b="0"/>
            <wp:wrapThrough wrapText="bothSides">
              <wp:wrapPolygon edited="0">
                <wp:start x="0" y="0"/>
                <wp:lineTo x="0" y="21538"/>
                <wp:lineTo x="21540" y="21538"/>
                <wp:lineTo x="21540" y="0"/>
                <wp:lineTo x="0" y="0"/>
              </wp:wrapPolygon>
            </wp:wrapThrough>
            <wp:docPr id="1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3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988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27194BA" wp14:editId="7A63673A">
                <wp:simplePos x="0" y="0"/>
                <wp:positionH relativeFrom="page">
                  <wp:posOffset>88900</wp:posOffset>
                </wp:positionH>
                <wp:positionV relativeFrom="page">
                  <wp:posOffset>304800</wp:posOffset>
                </wp:positionV>
                <wp:extent cx="10121900" cy="7772400"/>
                <wp:effectExtent l="50800" t="25400" r="88900" b="101600"/>
                <wp:wrapThrough wrapText="bothSides">
                  <wp:wrapPolygon edited="0">
                    <wp:start x="-108" y="-71"/>
                    <wp:lineTo x="-108" y="21812"/>
                    <wp:lineTo x="21736" y="21812"/>
                    <wp:lineTo x="21736" y="-71"/>
                    <wp:lineTo x="-108" y="-71"/>
                  </wp:wrapPolygon>
                </wp:wrapThrough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0" cy="7772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6" o:spid="_x0000_s1026" style="position:absolute;margin-left:7pt;margin-top:24pt;width:797pt;height:612pt;z-index:2517852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" fillcolor="#fede58 [3204]" strokecolor="#fed946 [3044]">
                <v:fill color2="#feeeab [1620]" rotate="t" type="gradient">
                  <o:fill v:ext="view" type="gradientUnscaled"/>
                </v:fill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0079E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7C1D19" wp14:editId="7E7519D3">
                <wp:simplePos x="0" y="0"/>
                <wp:positionH relativeFrom="page">
                  <wp:posOffset>-31750</wp:posOffset>
                </wp:positionH>
                <wp:positionV relativeFrom="page">
                  <wp:posOffset>25400</wp:posOffset>
                </wp:positionV>
                <wp:extent cx="10121900" cy="7772400"/>
                <wp:effectExtent l="50800" t="25400" r="88900" b="101600"/>
                <wp:wrapThrough wrapText="bothSides">
                  <wp:wrapPolygon edited="0">
                    <wp:start x="-108" y="-71"/>
                    <wp:lineTo x="-108" y="21812"/>
                    <wp:lineTo x="21736" y="21812"/>
                    <wp:lineTo x="21736" y="-71"/>
                    <wp:lineTo x="-108" y="-71"/>
                  </wp:wrapPolygon>
                </wp:wrapThrough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0" cy="7772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0" o:spid="_x0000_s1026" style="position:absolute;margin-left:-2.45pt;margin-top:2pt;width:797pt;height:612pt;z-index:2517114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" fillcolor="#fede58 [3204]" strokecolor="#fed946 [3044]">
                <v:fill color2="#feeeab [1620]" rotate="t" type="gradient">
                  <o:fill v:ext="view" type="gradientUnscaled"/>
                </v:fill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0079E5">
        <w:br w:type="page"/>
      </w:r>
      <w:r w:rsidR="0001705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D6CBA5F" wp14:editId="7F36BF20">
                <wp:simplePos x="0" y="0"/>
                <wp:positionH relativeFrom="page">
                  <wp:posOffset>88900</wp:posOffset>
                </wp:positionH>
                <wp:positionV relativeFrom="page">
                  <wp:posOffset>304800</wp:posOffset>
                </wp:positionV>
                <wp:extent cx="10121900" cy="7772400"/>
                <wp:effectExtent l="50800" t="25400" r="88900" b="101600"/>
                <wp:wrapThrough wrapText="bothSides">
                  <wp:wrapPolygon edited="0">
                    <wp:start x="-108" y="-71"/>
                    <wp:lineTo x="-108" y="21812"/>
                    <wp:lineTo x="21736" y="21812"/>
                    <wp:lineTo x="21736" y="-71"/>
                    <wp:lineTo x="-108" y="-71"/>
                  </wp:wrapPolygon>
                </wp:wrapThrough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0" cy="7772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9" o:spid="_x0000_s1026" style="position:absolute;margin-left:7pt;margin-top:24pt;width:797pt;height:612pt;z-index:2517995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" fillcolor="#fede58 [3204]" strokecolor="#fed946 [3044]">
                <v:fill color2="#feeeab [1620]" rotate="t" type="gradient">
                  <o:fill v:ext="view" type="gradientUnscaled"/>
                </v:fill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017056">
        <w:rPr>
          <w:noProof/>
        </w:rPr>
        <w:drawing>
          <wp:anchor distT="0" distB="0" distL="114300" distR="114300" simplePos="0" relativeHeight="251800576" behindDoc="0" locked="0" layoutInCell="1" allowOverlap="1" wp14:anchorId="724F2F20" wp14:editId="62CFCC3E">
            <wp:simplePos x="0" y="0"/>
            <wp:positionH relativeFrom="page">
              <wp:posOffset>457200</wp:posOffset>
            </wp:positionH>
            <wp:positionV relativeFrom="page">
              <wp:posOffset>-90170</wp:posOffset>
            </wp:positionV>
            <wp:extent cx="9169400" cy="9883775"/>
            <wp:effectExtent l="0" t="0" r="0" b="0"/>
            <wp:wrapThrough wrapText="bothSides">
              <wp:wrapPolygon edited="0">
                <wp:start x="0" y="0"/>
                <wp:lineTo x="0" y="21538"/>
                <wp:lineTo x="21540" y="21538"/>
                <wp:lineTo x="21540" y="0"/>
                <wp:lineTo x="0" y="0"/>
              </wp:wrapPolygon>
            </wp:wrapThrough>
            <wp:docPr id="1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3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988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056" w:rsidRPr="000C6699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8DB5CD6" wp14:editId="7285504F">
                <wp:simplePos x="0" y="0"/>
                <wp:positionH relativeFrom="page">
                  <wp:posOffset>1028700</wp:posOffset>
                </wp:positionH>
                <wp:positionV relativeFrom="page">
                  <wp:posOffset>3124200</wp:posOffset>
                </wp:positionV>
                <wp:extent cx="8483600" cy="1181100"/>
                <wp:effectExtent l="0" t="0" r="0" b="12700"/>
                <wp:wrapThrough wrapText="bothSides">
                  <wp:wrapPolygon edited="0">
                    <wp:start x="65" y="0"/>
                    <wp:lineTo x="65" y="21368"/>
                    <wp:lineTo x="21471" y="21368"/>
                    <wp:lineTo x="21471" y="0"/>
                    <wp:lineTo x="65" y="0"/>
                  </wp:wrapPolygon>
                </wp:wrapThrough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9D615" w14:textId="77777777" w:rsidR="000C10D9" w:rsidRPr="000C6699" w:rsidRDefault="000C10D9" w:rsidP="00017056">
                            <w:pPr>
                              <w:jc w:val="center"/>
                              <w:rPr>
                                <w:rFonts w:ascii="Apple Symbols" w:hAnsi="Apple Symbols" w:cs="Apple Symbols"/>
                                <w:sz w:val="72"/>
                              </w:rPr>
                            </w:pPr>
                            <w:r w:rsidRPr="000C6699">
                              <w:rPr>
                                <w:rFonts w:ascii="Apple Symbols" w:hAnsi="Apple Symbols" w:cs="Apple Symbols"/>
                                <w:sz w:val="72"/>
                              </w:rPr>
                              <w:t xml:space="preserve">YOUR TEAM HAS SUCCESSFULLY ENGINEERED AND PROGRAMMED YOUR ROBOT TO </w:t>
                            </w:r>
                          </w:p>
                          <w:p w14:paraId="58269ED2" w14:textId="77777777" w:rsidR="000C10D9" w:rsidRDefault="000C10D9" w:rsidP="00017056">
                            <w:pPr>
                              <w:jc w:val="center"/>
                              <w:rPr>
                                <w:rFonts w:ascii="Hoefler Text" w:hAnsi="Hoefler Text" w:cs="Ayuthaya"/>
                                <w:sz w:val="52"/>
                              </w:rPr>
                            </w:pPr>
                          </w:p>
                          <w:p w14:paraId="5CA7CB29" w14:textId="77777777" w:rsidR="000C10D9" w:rsidRDefault="000C10D9" w:rsidP="00017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065" type="#_x0000_t202" style="position:absolute;margin-left:81pt;margin-top:246pt;width:668pt;height:93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" mv:complextextbox="1" filled="f" stroked="f">
                <v:textbox>
                  <w:txbxContent>
                    <w:p w14:paraId="16C9D615" w14:textId="77777777" w:rsidR="000C10D9" w:rsidRPr="000C6699" w:rsidRDefault="000C10D9" w:rsidP="00017056">
                      <w:pPr>
                        <w:jc w:val="center"/>
                        <w:rPr>
                          <w:rFonts w:ascii="Apple Symbols" w:hAnsi="Apple Symbols" w:cs="Apple Symbols"/>
                          <w:sz w:val="72"/>
                        </w:rPr>
                      </w:pPr>
                      <w:r w:rsidRPr="000C6699">
                        <w:rPr>
                          <w:rFonts w:ascii="Apple Symbols" w:hAnsi="Apple Symbols" w:cs="Apple Symbols"/>
                          <w:sz w:val="72"/>
                        </w:rPr>
                        <w:t xml:space="preserve">YOUR TEAM HAS SUCCESSFULLY ENGINEERED AND PROGRAMMED YOUR ROBOT TO </w:t>
                      </w:r>
                    </w:p>
                    <w:p w14:paraId="58269ED2" w14:textId="77777777" w:rsidR="000C10D9" w:rsidRDefault="000C10D9" w:rsidP="00017056">
                      <w:pPr>
                        <w:jc w:val="center"/>
                        <w:rPr>
                          <w:rFonts w:ascii="Hoefler Text" w:hAnsi="Hoefler Text" w:cs="Ayuthaya"/>
                          <w:sz w:val="52"/>
                        </w:rPr>
                      </w:pPr>
                    </w:p>
                    <w:p w14:paraId="5CA7CB29" w14:textId="77777777" w:rsidR="000C10D9" w:rsidRDefault="000C10D9" w:rsidP="000170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F66ED58" wp14:editId="2AAC328B">
                <wp:simplePos x="0" y="0"/>
                <wp:positionH relativeFrom="page">
                  <wp:posOffset>1308100</wp:posOffset>
                </wp:positionH>
                <wp:positionV relativeFrom="page">
                  <wp:posOffset>4305300</wp:posOffset>
                </wp:positionV>
                <wp:extent cx="7327900" cy="0"/>
                <wp:effectExtent l="50800" t="25400" r="63500" b="10160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7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1" o:spid="_x0000_s1026" style="position:absolute;z-index:2518026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3pt,339pt" to="680pt,33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" strokecolor="#fede58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B1BD5CA" wp14:editId="65E5714F">
                <wp:simplePos x="0" y="0"/>
                <wp:positionH relativeFrom="page">
                  <wp:posOffset>914400</wp:posOffset>
                </wp:positionH>
                <wp:positionV relativeFrom="page">
                  <wp:posOffset>4406900</wp:posOffset>
                </wp:positionV>
                <wp:extent cx="8483600" cy="1219200"/>
                <wp:effectExtent l="0" t="0" r="0" b="0"/>
                <wp:wrapThrough wrapText="bothSides">
                  <wp:wrapPolygon edited="0">
                    <wp:start x="65" y="0"/>
                    <wp:lineTo x="65" y="21150"/>
                    <wp:lineTo x="21471" y="21150"/>
                    <wp:lineTo x="21471" y="0"/>
                    <wp:lineTo x="65" y="0"/>
                  </wp:wrapPolygon>
                </wp:wrapThrough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04ACD" w14:textId="77777777" w:rsidR="000C10D9" w:rsidRPr="00F935A4" w:rsidRDefault="000C10D9" w:rsidP="00017056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F935A4">
                              <w:rPr>
                                <w:sz w:val="72"/>
                              </w:rPr>
                              <w:t>“</w:t>
                            </w:r>
                            <w:r w:rsidRPr="00F935A4">
                              <w:rPr>
                                <w:sz w:val="144"/>
                              </w:rPr>
                              <w:t>Move until Dark/Light</w:t>
                            </w:r>
                          </w:p>
                          <w:p w14:paraId="74923B37" w14:textId="77777777" w:rsidR="000C10D9" w:rsidRPr="00F935A4" w:rsidRDefault="000C10D9" w:rsidP="0001705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066" type="#_x0000_t202" style="position:absolute;margin-left:1in;margin-top:347pt;width:668pt;height:96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vlwNQCAAAj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" mv:complextextbox="1" filled="f" stroked="f">
                <v:textbox>
                  <w:txbxContent>
                    <w:p w14:paraId="02904ACD" w14:textId="77777777" w:rsidR="000C10D9" w:rsidRPr="00F935A4" w:rsidRDefault="000C10D9" w:rsidP="00017056">
                      <w:pPr>
                        <w:jc w:val="center"/>
                        <w:rPr>
                          <w:sz w:val="72"/>
                        </w:rPr>
                      </w:pPr>
                      <w:r w:rsidRPr="00F935A4">
                        <w:rPr>
                          <w:sz w:val="72"/>
                        </w:rPr>
                        <w:t>“</w:t>
                      </w:r>
                      <w:r w:rsidRPr="00F935A4">
                        <w:rPr>
                          <w:sz w:val="144"/>
                        </w:rPr>
                        <w:t>Move until Dark/Light</w:t>
                      </w:r>
                    </w:p>
                    <w:p w14:paraId="74923B37" w14:textId="77777777" w:rsidR="000C10D9" w:rsidRPr="00F935A4" w:rsidRDefault="000C10D9" w:rsidP="00017056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E38D61E" wp14:editId="557AFE63">
                <wp:simplePos x="0" y="0"/>
                <wp:positionH relativeFrom="page">
                  <wp:posOffset>1308100</wp:posOffset>
                </wp:positionH>
                <wp:positionV relativeFrom="page">
                  <wp:posOffset>6921500</wp:posOffset>
                </wp:positionV>
                <wp:extent cx="3251200" cy="0"/>
                <wp:effectExtent l="50800" t="25400" r="76200" b="101600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3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03pt,545pt" to="359pt,5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" strokecolor="#fede58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A7DEC5C" wp14:editId="7BE181CD">
                <wp:simplePos x="0" y="0"/>
                <wp:positionH relativeFrom="page">
                  <wp:posOffset>5689600</wp:posOffset>
                </wp:positionH>
                <wp:positionV relativeFrom="page">
                  <wp:posOffset>6921500</wp:posOffset>
                </wp:positionV>
                <wp:extent cx="3251200" cy="0"/>
                <wp:effectExtent l="50800" t="25400" r="76200" b="10160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4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48pt,545pt" to="704pt,5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" strokecolor="#fede58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17056" w:rsidRPr="000C6699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53D8365" wp14:editId="73E67F26">
                <wp:simplePos x="0" y="0"/>
                <wp:positionH relativeFrom="page">
                  <wp:posOffset>1028700</wp:posOffset>
                </wp:positionH>
                <wp:positionV relativeFrom="page">
                  <wp:posOffset>5562600</wp:posOffset>
                </wp:positionV>
                <wp:extent cx="8483600" cy="1130300"/>
                <wp:effectExtent l="0" t="0" r="0" b="12700"/>
                <wp:wrapThrough wrapText="bothSides">
                  <wp:wrapPolygon edited="0">
                    <wp:start x="65" y="0"/>
                    <wp:lineTo x="65" y="21357"/>
                    <wp:lineTo x="21471" y="21357"/>
                    <wp:lineTo x="21471" y="0"/>
                    <wp:lineTo x="65" y="0"/>
                  </wp:wrapPolygon>
                </wp:wrapThrough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F4A27" w14:textId="77777777" w:rsidR="000C10D9" w:rsidRPr="000C6699" w:rsidRDefault="000C10D9" w:rsidP="000D430E">
                            <w:pPr>
                              <w:jc w:val="center"/>
                              <w:rPr>
                                <w:rFonts w:ascii="Apple Symbols" w:hAnsi="Apple Symbols" w:cs="Apple Symbols"/>
                                <w:i/>
                                <w:sz w:val="72"/>
                              </w:rPr>
                            </w:pPr>
                            <w:r>
                              <w:rPr>
                                <w:rFonts w:ascii="Apple Symbols" w:hAnsi="Apple Symbols" w:cs="Apple Symbols"/>
                                <w:i/>
                                <w:sz w:val="72"/>
                              </w:rPr>
                              <w:t>May 2012</w:t>
                            </w:r>
                          </w:p>
                          <w:p w14:paraId="42382FBF" w14:textId="77777777" w:rsidR="000C10D9" w:rsidRDefault="000C10D9" w:rsidP="00017056">
                            <w:pPr>
                              <w:jc w:val="center"/>
                              <w:rPr>
                                <w:rFonts w:ascii="Hoefler Text" w:hAnsi="Hoefler Text" w:cs="Ayuthaya"/>
                                <w:sz w:val="52"/>
                              </w:rPr>
                            </w:pPr>
                          </w:p>
                          <w:p w14:paraId="008C985E" w14:textId="77777777" w:rsidR="000C10D9" w:rsidRDefault="000C10D9" w:rsidP="00017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67" type="#_x0000_t202" style="position:absolute;margin-left:81pt;margin-top:438pt;width:668pt;height:89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" mv:complextextbox="1" filled="f" stroked="f">
                <v:textbox>
                  <w:txbxContent>
                    <w:p w14:paraId="28FF4A27" w14:textId="77777777" w:rsidR="000C10D9" w:rsidRPr="000C6699" w:rsidRDefault="000C10D9" w:rsidP="000D430E">
                      <w:pPr>
                        <w:jc w:val="center"/>
                        <w:rPr>
                          <w:rFonts w:ascii="Apple Symbols" w:hAnsi="Apple Symbols" w:cs="Apple Symbols"/>
                          <w:i/>
                          <w:sz w:val="72"/>
                        </w:rPr>
                      </w:pPr>
                      <w:r>
                        <w:rPr>
                          <w:rFonts w:ascii="Apple Symbols" w:hAnsi="Apple Symbols" w:cs="Apple Symbols"/>
                          <w:i/>
                          <w:sz w:val="72"/>
                        </w:rPr>
                        <w:t>May 2012</w:t>
                      </w:r>
                    </w:p>
                    <w:p w14:paraId="42382FBF" w14:textId="77777777" w:rsidR="000C10D9" w:rsidRDefault="000C10D9" w:rsidP="00017056">
                      <w:pPr>
                        <w:jc w:val="center"/>
                        <w:rPr>
                          <w:rFonts w:ascii="Hoefler Text" w:hAnsi="Hoefler Text" w:cs="Ayuthaya"/>
                          <w:sz w:val="52"/>
                        </w:rPr>
                      </w:pPr>
                    </w:p>
                    <w:p w14:paraId="008C985E" w14:textId="77777777" w:rsidR="000C10D9" w:rsidRDefault="000C10D9" w:rsidP="000170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CA8BD41" wp14:editId="2071488C">
                <wp:simplePos x="0" y="0"/>
                <wp:positionH relativeFrom="page">
                  <wp:posOffset>6199505</wp:posOffset>
                </wp:positionH>
                <wp:positionV relativeFrom="page">
                  <wp:posOffset>6921500</wp:posOffset>
                </wp:positionV>
                <wp:extent cx="2436495" cy="546100"/>
                <wp:effectExtent l="0" t="0" r="0" b="12700"/>
                <wp:wrapThrough wrapText="bothSides">
                  <wp:wrapPolygon edited="0">
                    <wp:start x="225" y="0"/>
                    <wp:lineTo x="225" y="21098"/>
                    <wp:lineTo x="21167" y="21098"/>
                    <wp:lineTo x="21167" y="0"/>
                    <wp:lineTo x="225" y="0"/>
                  </wp:wrapPolygon>
                </wp:wrapThrough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49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18A7AB4" w14:textId="77777777" w:rsidR="000C10D9" w:rsidRPr="000C6699" w:rsidRDefault="000C10D9" w:rsidP="00017056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sz w:val="52"/>
                                <w:szCs w:val="28"/>
                              </w:rPr>
                            </w:pPr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>Jessicarae</w:t>
                            </w:r>
                            <w:proofErr w:type="spellEnd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>Nuñez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68" type="#_x0000_t202" style="position:absolute;margin-left:488.15pt;margin-top:545pt;width:191.85pt;height:43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" mv:complextextbox="1" filled="f" stroked="f">
                <v:textbox>
                  <w:txbxContent>
                    <w:p w14:paraId="118A7AB4" w14:textId="77777777" w:rsidR="000C10D9" w:rsidRPr="000C6699" w:rsidRDefault="000C10D9" w:rsidP="00017056">
                      <w:pPr>
                        <w:rPr>
                          <w:rFonts w:asciiTheme="majorHAnsi" w:hAnsiTheme="majorHAnsi"/>
                          <w:b/>
                          <w:noProof/>
                          <w:sz w:val="52"/>
                          <w:szCs w:val="28"/>
                        </w:rPr>
                      </w:pPr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>Jessicarae</w:t>
                      </w:r>
                      <w:proofErr w:type="spellEnd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>Nuñez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4F8E5EC" wp14:editId="4B995804">
                <wp:simplePos x="0" y="0"/>
                <wp:positionH relativeFrom="page">
                  <wp:posOffset>1614805</wp:posOffset>
                </wp:positionH>
                <wp:positionV relativeFrom="page">
                  <wp:posOffset>6921500</wp:posOffset>
                </wp:positionV>
                <wp:extent cx="2436495" cy="850900"/>
                <wp:effectExtent l="0" t="0" r="0" b="12700"/>
                <wp:wrapThrough wrapText="bothSides">
                  <wp:wrapPolygon edited="0">
                    <wp:start x="225" y="0"/>
                    <wp:lineTo x="225" y="21278"/>
                    <wp:lineTo x="21167" y="21278"/>
                    <wp:lineTo x="21167" y="0"/>
                    <wp:lineTo x="225" y="0"/>
                  </wp:wrapPolygon>
                </wp:wrapThrough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49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8E93DFA" w14:textId="77777777" w:rsidR="000C10D9" w:rsidRPr="000C6699" w:rsidRDefault="000C10D9" w:rsidP="00017056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sz w:val="52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  <w:u w:val="single"/>
                              </w:rPr>
                              <w:t>Rich Bakala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69" type="#_x0000_t202" style="position:absolute;margin-left:127.15pt;margin-top:545pt;width:191.85pt;height:67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" mv:complextextbox="1" filled="f" stroked="f">
                <v:textbox>
                  <w:txbxContent>
                    <w:p w14:paraId="48E93DFA" w14:textId="77777777" w:rsidR="000C10D9" w:rsidRPr="000C6699" w:rsidRDefault="000C10D9" w:rsidP="00017056">
                      <w:pPr>
                        <w:rPr>
                          <w:rFonts w:asciiTheme="majorHAnsi" w:hAnsiTheme="majorHAnsi"/>
                          <w:b/>
                          <w:noProof/>
                          <w:sz w:val="52"/>
                          <w:szCs w:val="28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52"/>
                          <w:szCs w:val="28"/>
                          <w:u w:val="single"/>
                        </w:rPr>
                        <w:t>Rich Bakala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4D25DA7" wp14:editId="255FC575">
                <wp:simplePos x="0" y="0"/>
                <wp:positionH relativeFrom="page">
                  <wp:posOffset>1257935</wp:posOffset>
                </wp:positionH>
                <wp:positionV relativeFrom="page">
                  <wp:posOffset>152400</wp:posOffset>
                </wp:positionV>
                <wp:extent cx="7719695" cy="1473200"/>
                <wp:effectExtent l="0" t="0" r="0" b="0"/>
                <wp:wrapThrough wrapText="bothSides">
                  <wp:wrapPolygon edited="0">
                    <wp:start x="71" y="0"/>
                    <wp:lineTo x="71" y="21228"/>
                    <wp:lineTo x="21463" y="21228"/>
                    <wp:lineTo x="21463" y="0"/>
                    <wp:lineTo x="71" y="0"/>
                  </wp:wrapPolygon>
                </wp:wrapThrough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9695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8D5AB" w14:textId="77777777" w:rsidR="000C10D9" w:rsidRPr="006E73A7" w:rsidRDefault="000C10D9" w:rsidP="00017056">
                            <w:pPr>
                              <w:jc w:val="center"/>
                              <w:rPr>
                                <w:sz w:val="180"/>
                              </w:rPr>
                            </w:pPr>
                            <w:r w:rsidRPr="006E73A7">
                              <w:rPr>
                                <w:sz w:val="180"/>
                              </w:rPr>
                              <w:t xml:space="preserve">Congratulations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070" type="#_x0000_t202" style="position:absolute;margin-left:99.05pt;margin-top:12pt;width:607.85pt;height:116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" mv:complextextbox="1" filled="f" stroked="f">
                <v:textbox>
                  <w:txbxContent>
                    <w:p w14:paraId="68D8D5AB" w14:textId="77777777" w:rsidR="000C10D9" w:rsidRPr="006E73A7" w:rsidRDefault="000C10D9" w:rsidP="00017056">
                      <w:pPr>
                        <w:jc w:val="center"/>
                        <w:rPr>
                          <w:sz w:val="180"/>
                        </w:rPr>
                      </w:pPr>
                      <w:r w:rsidRPr="006E73A7">
                        <w:rPr>
                          <w:sz w:val="180"/>
                        </w:rPr>
                        <w:t xml:space="preserve">Congratulations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626E1A8" wp14:editId="7CABE728">
                <wp:simplePos x="0" y="0"/>
                <wp:positionH relativeFrom="page">
                  <wp:posOffset>3810000</wp:posOffset>
                </wp:positionH>
                <wp:positionV relativeFrom="page">
                  <wp:posOffset>2019300</wp:posOffset>
                </wp:positionV>
                <wp:extent cx="863600" cy="419100"/>
                <wp:effectExtent l="0" t="0" r="0" b="12700"/>
                <wp:wrapThrough wrapText="bothSides">
                  <wp:wrapPolygon edited="0">
                    <wp:start x="635" y="0"/>
                    <wp:lineTo x="635" y="20945"/>
                    <wp:lineTo x="20329" y="20945"/>
                    <wp:lineTo x="20329" y="0"/>
                    <wp:lineTo x="635" y="0"/>
                  </wp:wrapPolygon>
                </wp:wrapThrough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F1D95" w14:textId="77777777" w:rsidR="000C10D9" w:rsidRDefault="000C10D9" w:rsidP="00017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9" o:spid="_x0000_s1071" type="#_x0000_t202" style="position:absolute;margin-left:300pt;margin-top:159pt;width:68pt;height:33pt;z-index:25181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8GgNdQCAAAh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" mv:complextextbox="1" filled="f" stroked="f">
                <v:textbox>
                  <w:txbxContent>
                    <w:p w14:paraId="2C2F1D95" w14:textId="77777777" w:rsidR="000C10D9" w:rsidRDefault="000C10D9" w:rsidP="000170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9CFF6C5" wp14:editId="6A3ACC8A">
                <wp:simplePos x="0" y="0"/>
                <wp:positionH relativeFrom="page">
                  <wp:posOffset>1614805</wp:posOffset>
                </wp:positionH>
                <wp:positionV relativeFrom="page">
                  <wp:posOffset>1625600</wp:posOffset>
                </wp:positionV>
                <wp:extent cx="7110095" cy="1409700"/>
                <wp:effectExtent l="0" t="0" r="0" b="12700"/>
                <wp:wrapThrough wrapText="bothSides">
                  <wp:wrapPolygon edited="0">
                    <wp:start x="77" y="0"/>
                    <wp:lineTo x="77" y="21405"/>
                    <wp:lineTo x="21451" y="21405"/>
                    <wp:lineTo x="21451" y="0"/>
                    <wp:lineTo x="77" y="0"/>
                  </wp:wrapPolygon>
                </wp:wrapThrough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009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3CA0F" w14:textId="43E0121A" w:rsidR="000C10D9" w:rsidRPr="006E73A7" w:rsidRDefault="000C10D9" w:rsidP="00017056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Henry and Mark</w:t>
                            </w:r>
                          </w:p>
                          <w:p w14:paraId="7A0B7E82" w14:textId="77777777" w:rsidR="000C10D9" w:rsidRDefault="000C10D9" w:rsidP="00017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" o:spid="_x0000_s1072" type="#_x0000_t202" style="position:absolute;margin-left:127.15pt;margin-top:128pt;width:559.85pt;height:111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alPtcCAAAj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" mv:complextextbox="1" filled="f" stroked="f">
                <v:textbox>
                  <w:txbxContent>
                    <w:p w14:paraId="6A23CA0F" w14:textId="43E0121A" w:rsidR="000C10D9" w:rsidRPr="006E73A7" w:rsidRDefault="000C10D9" w:rsidP="00017056">
                      <w:pPr>
                        <w:jc w:val="center"/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Henry and Mark</w:t>
                      </w:r>
                    </w:p>
                    <w:p w14:paraId="7A0B7E82" w14:textId="77777777" w:rsidR="000C10D9" w:rsidRDefault="000C10D9" w:rsidP="000170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079E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C5B654" wp14:editId="77F09971">
                <wp:simplePos x="0" y="0"/>
                <wp:positionH relativeFrom="page">
                  <wp:posOffset>19050</wp:posOffset>
                </wp:positionH>
                <wp:positionV relativeFrom="page">
                  <wp:posOffset>38100</wp:posOffset>
                </wp:positionV>
                <wp:extent cx="10121900" cy="7772400"/>
                <wp:effectExtent l="50800" t="25400" r="88900" b="101600"/>
                <wp:wrapThrough wrapText="bothSides">
                  <wp:wrapPolygon edited="0">
                    <wp:start x="-108" y="-71"/>
                    <wp:lineTo x="-108" y="21812"/>
                    <wp:lineTo x="21736" y="21812"/>
                    <wp:lineTo x="21736" y="-71"/>
                    <wp:lineTo x="-108" y="-71"/>
                  </wp:wrapPolygon>
                </wp:wrapThrough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0" cy="7772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2" o:spid="_x0000_s1026" style="position:absolute;margin-left:1.5pt;margin-top:3pt;width:797pt;height:612pt;z-index:251724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" fillcolor="#fede58 [3204]" strokecolor="#fed946 [3044]">
                <v:fill color2="#feeeab [1620]" rotate="t" type="gradient">
                  <o:fill v:ext="view" type="gradientUnscaled"/>
                </v:fill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0079E5">
        <w:br w:type="page"/>
      </w:r>
      <w:r w:rsidR="0001705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43B77AA" wp14:editId="586A9916">
                <wp:simplePos x="0" y="0"/>
                <wp:positionH relativeFrom="page">
                  <wp:posOffset>88900</wp:posOffset>
                </wp:positionH>
                <wp:positionV relativeFrom="page">
                  <wp:posOffset>304800</wp:posOffset>
                </wp:positionV>
                <wp:extent cx="10121900" cy="7772400"/>
                <wp:effectExtent l="50800" t="25400" r="88900" b="101600"/>
                <wp:wrapThrough wrapText="bothSides">
                  <wp:wrapPolygon edited="0">
                    <wp:start x="-108" y="-71"/>
                    <wp:lineTo x="-108" y="21812"/>
                    <wp:lineTo x="21736" y="21812"/>
                    <wp:lineTo x="21736" y="-71"/>
                    <wp:lineTo x="-108" y="-71"/>
                  </wp:wrapPolygon>
                </wp:wrapThrough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0" cy="7772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3" o:spid="_x0000_s1026" style="position:absolute;margin-left:7pt;margin-top:24pt;width:797pt;height:612pt;z-index:251813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" fillcolor="#fede58 [3204]" strokecolor="#fed946 [3044]">
                <v:fill color2="#feeeab [1620]" rotate="t" type="gradient">
                  <o:fill v:ext="view" type="gradientUnscaled"/>
                </v:fill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017056">
        <w:rPr>
          <w:noProof/>
        </w:rPr>
        <w:drawing>
          <wp:anchor distT="0" distB="0" distL="114300" distR="114300" simplePos="0" relativeHeight="251814912" behindDoc="0" locked="0" layoutInCell="1" allowOverlap="1" wp14:anchorId="0C7FC327" wp14:editId="1C6E60B3">
            <wp:simplePos x="0" y="0"/>
            <wp:positionH relativeFrom="page">
              <wp:posOffset>457200</wp:posOffset>
            </wp:positionH>
            <wp:positionV relativeFrom="page">
              <wp:posOffset>-90170</wp:posOffset>
            </wp:positionV>
            <wp:extent cx="9169400" cy="9883775"/>
            <wp:effectExtent l="0" t="0" r="0" b="0"/>
            <wp:wrapThrough wrapText="bothSides">
              <wp:wrapPolygon edited="0">
                <wp:start x="0" y="0"/>
                <wp:lineTo x="0" y="21538"/>
                <wp:lineTo x="21540" y="21538"/>
                <wp:lineTo x="21540" y="0"/>
                <wp:lineTo x="0" y="0"/>
              </wp:wrapPolygon>
            </wp:wrapThrough>
            <wp:docPr id="1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3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988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056" w:rsidRPr="000C6699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18068FA" wp14:editId="46481044">
                <wp:simplePos x="0" y="0"/>
                <wp:positionH relativeFrom="page">
                  <wp:posOffset>1028700</wp:posOffset>
                </wp:positionH>
                <wp:positionV relativeFrom="page">
                  <wp:posOffset>3124200</wp:posOffset>
                </wp:positionV>
                <wp:extent cx="8483600" cy="1181100"/>
                <wp:effectExtent l="0" t="0" r="0" b="12700"/>
                <wp:wrapThrough wrapText="bothSides">
                  <wp:wrapPolygon edited="0">
                    <wp:start x="65" y="0"/>
                    <wp:lineTo x="65" y="21368"/>
                    <wp:lineTo x="21471" y="21368"/>
                    <wp:lineTo x="21471" y="0"/>
                    <wp:lineTo x="65" y="0"/>
                  </wp:wrapPolygon>
                </wp:wrapThrough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9F0FF" w14:textId="77777777" w:rsidR="000C10D9" w:rsidRPr="000C6699" w:rsidRDefault="000C10D9" w:rsidP="00017056">
                            <w:pPr>
                              <w:jc w:val="center"/>
                              <w:rPr>
                                <w:rFonts w:ascii="Apple Symbols" w:hAnsi="Apple Symbols" w:cs="Apple Symbols"/>
                                <w:sz w:val="72"/>
                              </w:rPr>
                            </w:pPr>
                            <w:r w:rsidRPr="000C6699">
                              <w:rPr>
                                <w:rFonts w:ascii="Apple Symbols" w:hAnsi="Apple Symbols" w:cs="Apple Symbols"/>
                                <w:sz w:val="72"/>
                              </w:rPr>
                              <w:t xml:space="preserve">YOUR TEAM HAS SUCCESSFULLY ENGINEERED AND PROGRAMMED YOUR ROBOT TO </w:t>
                            </w:r>
                          </w:p>
                          <w:p w14:paraId="6A4F390E" w14:textId="77777777" w:rsidR="000C10D9" w:rsidRDefault="000C10D9" w:rsidP="00017056">
                            <w:pPr>
                              <w:jc w:val="center"/>
                              <w:rPr>
                                <w:rFonts w:ascii="Hoefler Text" w:hAnsi="Hoefler Text" w:cs="Ayuthaya"/>
                                <w:sz w:val="52"/>
                              </w:rPr>
                            </w:pPr>
                          </w:p>
                          <w:p w14:paraId="7C4CC6CB" w14:textId="77777777" w:rsidR="000C10D9" w:rsidRDefault="000C10D9" w:rsidP="00017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" o:spid="_x0000_s1073" type="#_x0000_t202" style="position:absolute;margin-left:81pt;margin-top:246pt;width:668pt;height:93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" mv:complextextbox="1" filled="f" stroked="f">
                <v:textbox>
                  <w:txbxContent>
                    <w:p w14:paraId="3B69F0FF" w14:textId="77777777" w:rsidR="000C10D9" w:rsidRPr="000C6699" w:rsidRDefault="000C10D9" w:rsidP="00017056">
                      <w:pPr>
                        <w:jc w:val="center"/>
                        <w:rPr>
                          <w:rFonts w:ascii="Apple Symbols" w:hAnsi="Apple Symbols" w:cs="Apple Symbols"/>
                          <w:sz w:val="72"/>
                        </w:rPr>
                      </w:pPr>
                      <w:r w:rsidRPr="000C6699">
                        <w:rPr>
                          <w:rFonts w:ascii="Apple Symbols" w:hAnsi="Apple Symbols" w:cs="Apple Symbols"/>
                          <w:sz w:val="72"/>
                        </w:rPr>
                        <w:t xml:space="preserve">YOUR TEAM HAS SUCCESSFULLY ENGINEERED AND PROGRAMMED YOUR ROBOT TO </w:t>
                      </w:r>
                    </w:p>
                    <w:p w14:paraId="6A4F390E" w14:textId="77777777" w:rsidR="000C10D9" w:rsidRDefault="000C10D9" w:rsidP="00017056">
                      <w:pPr>
                        <w:jc w:val="center"/>
                        <w:rPr>
                          <w:rFonts w:ascii="Hoefler Text" w:hAnsi="Hoefler Text" w:cs="Ayuthaya"/>
                          <w:sz w:val="52"/>
                        </w:rPr>
                      </w:pPr>
                    </w:p>
                    <w:p w14:paraId="7C4CC6CB" w14:textId="77777777" w:rsidR="000C10D9" w:rsidRDefault="000C10D9" w:rsidP="000170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5A4EB8D" wp14:editId="32ED5AD0">
                <wp:simplePos x="0" y="0"/>
                <wp:positionH relativeFrom="page">
                  <wp:posOffset>1308100</wp:posOffset>
                </wp:positionH>
                <wp:positionV relativeFrom="page">
                  <wp:posOffset>4305300</wp:posOffset>
                </wp:positionV>
                <wp:extent cx="7327900" cy="0"/>
                <wp:effectExtent l="50800" t="25400" r="63500" b="101600"/>
                <wp:wrapNone/>
                <wp:docPr id="135" name="Straight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7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5" o:spid="_x0000_s1026" style="position:absolute;z-index:2518169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3pt,339pt" to="680pt,33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" strokecolor="#fede58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6C1A831" wp14:editId="5E5E3657">
                <wp:simplePos x="0" y="0"/>
                <wp:positionH relativeFrom="page">
                  <wp:posOffset>914400</wp:posOffset>
                </wp:positionH>
                <wp:positionV relativeFrom="page">
                  <wp:posOffset>4406900</wp:posOffset>
                </wp:positionV>
                <wp:extent cx="8483600" cy="1219200"/>
                <wp:effectExtent l="0" t="0" r="0" b="0"/>
                <wp:wrapThrough wrapText="bothSides">
                  <wp:wrapPolygon edited="0">
                    <wp:start x="65" y="0"/>
                    <wp:lineTo x="65" y="21150"/>
                    <wp:lineTo x="21471" y="21150"/>
                    <wp:lineTo x="21471" y="0"/>
                    <wp:lineTo x="65" y="0"/>
                  </wp:wrapPolygon>
                </wp:wrapThrough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7C55A" w14:textId="77777777" w:rsidR="000C10D9" w:rsidRPr="00F935A4" w:rsidRDefault="000C10D9" w:rsidP="00017056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F935A4">
                              <w:rPr>
                                <w:sz w:val="72"/>
                              </w:rPr>
                              <w:t>“</w:t>
                            </w:r>
                            <w:r w:rsidRPr="00F935A4">
                              <w:rPr>
                                <w:sz w:val="144"/>
                              </w:rPr>
                              <w:t>Move until Dark/Light</w:t>
                            </w:r>
                          </w:p>
                          <w:p w14:paraId="548ACCA2" w14:textId="77777777" w:rsidR="000C10D9" w:rsidRPr="00F935A4" w:rsidRDefault="000C10D9" w:rsidP="0001705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74" type="#_x0000_t202" style="position:absolute;margin-left:1in;margin-top:347pt;width:668pt;height:96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" mv:complextextbox="1" filled="f" stroked="f">
                <v:textbox>
                  <w:txbxContent>
                    <w:p w14:paraId="16E7C55A" w14:textId="77777777" w:rsidR="000C10D9" w:rsidRPr="00F935A4" w:rsidRDefault="000C10D9" w:rsidP="00017056">
                      <w:pPr>
                        <w:jc w:val="center"/>
                        <w:rPr>
                          <w:sz w:val="72"/>
                        </w:rPr>
                      </w:pPr>
                      <w:r w:rsidRPr="00F935A4">
                        <w:rPr>
                          <w:sz w:val="72"/>
                        </w:rPr>
                        <w:t>“</w:t>
                      </w:r>
                      <w:r w:rsidRPr="00F935A4">
                        <w:rPr>
                          <w:sz w:val="144"/>
                        </w:rPr>
                        <w:t>Move until Dark/Light</w:t>
                      </w:r>
                    </w:p>
                    <w:p w14:paraId="548ACCA2" w14:textId="77777777" w:rsidR="000C10D9" w:rsidRPr="00F935A4" w:rsidRDefault="000C10D9" w:rsidP="00017056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F579FF0" wp14:editId="3F9FAF73">
                <wp:simplePos x="0" y="0"/>
                <wp:positionH relativeFrom="page">
                  <wp:posOffset>1308100</wp:posOffset>
                </wp:positionH>
                <wp:positionV relativeFrom="page">
                  <wp:posOffset>6921500</wp:posOffset>
                </wp:positionV>
                <wp:extent cx="3251200" cy="0"/>
                <wp:effectExtent l="50800" t="25400" r="76200" b="101600"/>
                <wp:wrapNone/>
                <wp:docPr id="137" name="Straight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7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03pt,545pt" to="359pt,5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" strokecolor="#fede58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C1AB2E1" wp14:editId="574D555A">
                <wp:simplePos x="0" y="0"/>
                <wp:positionH relativeFrom="page">
                  <wp:posOffset>5689600</wp:posOffset>
                </wp:positionH>
                <wp:positionV relativeFrom="page">
                  <wp:posOffset>6921500</wp:posOffset>
                </wp:positionV>
                <wp:extent cx="3251200" cy="0"/>
                <wp:effectExtent l="50800" t="25400" r="76200" b="101600"/>
                <wp:wrapNone/>
                <wp:docPr id="138" name="Straight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8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48pt,545pt" to="704pt,5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" strokecolor="#fede58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17056" w:rsidRPr="000C6699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CD04206" wp14:editId="6C81C255">
                <wp:simplePos x="0" y="0"/>
                <wp:positionH relativeFrom="page">
                  <wp:posOffset>1028700</wp:posOffset>
                </wp:positionH>
                <wp:positionV relativeFrom="page">
                  <wp:posOffset>5562600</wp:posOffset>
                </wp:positionV>
                <wp:extent cx="8483600" cy="1130300"/>
                <wp:effectExtent l="0" t="0" r="0" b="12700"/>
                <wp:wrapThrough wrapText="bothSides">
                  <wp:wrapPolygon edited="0">
                    <wp:start x="65" y="0"/>
                    <wp:lineTo x="65" y="21357"/>
                    <wp:lineTo x="21471" y="21357"/>
                    <wp:lineTo x="21471" y="0"/>
                    <wp:lineTo x="65" y="0"/>
                  </wp:wrapPolygon>
                </wp:wrapThrough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C91FB" w14:textId="77777777" w:rsidR="000C10D9" w:rsidRPr="000C6699" w:rsidRDefault="000C10D9" w:rsidP="000D430E">
                            <w:pPr>
                              <w:jc w:val="center"/>
                              <w:rPr>
                                <w:rFonts w:ascii="Apple Symbols" w:hAnsi="Apple Symbols" w:cs="Apple Symbols"/>
                                <w:i/>
                                <w:sz w:val="72"/>
                              </w:rPr>
                            </w:pPr>
                            <w:r>
                              <w:rPr>
                                <w:rFonts w:ascii="Apple Symbols" w:hAnsi="Apple Symbols" w:cs="Apple Symbols"/>
                                <w:i/>
                                <w:sz w:val="72"/>
                              </w:rPr>
                              <w:t>May 2012</w:t>
                            </w:r>
                          </w:p>
                          <w:p w14:paraId="23AD50A2" w14:textId="77777777" w:rsidR="000C10D9" w:rsidRDefault="000C10D9" w:rsidP="00017056">
                            <w:pPr>
                              <w:jc w:val="center"/>
                              <w:rPr>
                                <w:rFonts w:ascii="Hoefler Text" w:hAnsi="Hoefler Text" w:cs="Ayuthaya"/>
                                <w:sz w:val="52"/>
                              </w:rPr>
                            </w:pPr>
                          </w:p>
                          <w:p w14:paraId="4AFB2ED1" w14:textId="77777777" w:rsidR="000C10D9" w:rsidRDefault="000C10D9" w:rsidP="00017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075" type="#_x0000_t202" style="position:absolute;margin-left:81pt;margin-top:438pt;width:668pt;height:89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pg/tYCAAAjBgAADgAAAGRycy9lMm9Eb2MueG1srFRNb9swDL0P2H8QdE9tJ2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" mv:complextextbox="1" filled="f" stroked="f">
                <v:textbox>
                  <w:txbxContent>
                    <w:p w14:paraId="64CC91FB" w14:textId="77777777" w:rsidR="000C10D9" w:rsidRPr="000C6699" w:rsidRDefault="000C10D9" w:rsidP="000D430E">
                      <w:pPr>
                        <w:jc w:val="center"/>
                        <w:rPr>
                          <w:rFonts w:ascii="Apple Symbols" w:hAnsi="Apple Symbols" w:cs="Apple Symbols"/>
                          <w:i/>
                          <w:sz w:val="72"/>
                        </w:rPr>
                      </w:pPr>
                      <w:r>
                        <w:rPr>
                          <w:rFonts w:ascii="Apple Symbols" w:hAnsi="Apple Symbols" w:cs="Apple Symbols"/>
                          <w:i/>
                          <w:sz w:val="72"/>
                        </w:rPr>
                        <w:t>May 2012</w:t>
                      </w:r>
                    </w:p>
                    <w:p w14:paraId="23AD50A2" w14:textId="77777777" w:rsidR="000C10D9" w:rsidRDefault="000C10D9" w:rsidP="00017056">
                      <w:pPr>
                        <w:jc w:val="center"/>
                        <w:rPr>
                          <w:rFonts w:ascii="Hoefler Text" w:hAnsi="Hoefler Text" w:cs="Ayuthaya"/>
                          <w:sz w:val="52"/>
                        </w:rPr>
                      </w:pPr>
                    </w:p>
                    <w:p w14:paraId="4AFB2ED1" w14:textId="77777777" w:rsidR="000C10D9" w:rsidRDefault="000C10D9" w:rsidP="000170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9093522" wp14:editId="014835BE">
                <wp:simplePos x="0" y="0"/>
                <wp:positionH relativeFrom="page">
                  <wp:posOffset>6199505</wp:posOffset>
                </wp:positionH>
                <wp:positionV relativeFrom="page">
                  <wp:posOffset>6921500</wp:posOffset>
                </wp:positionV>
                <wp:extent cx="2436495" cy="546100"/>
                <wp:effectExtent l="0" t="0" r="0" b="12700"/>
                <wp:wrapThrough wrapText="bothSides">
                  <wp:wrapPolygon edited="0">
                    <wp:start x="225" y="0"/>
                    <wp:lineTo x="225" y="21098"/>
                    <wp:lineTo x="21167" y="21098"/>
                    <wp:lineTo x="21167" y="0"/>
                    <wp:lineTo x="225" y="0"/>
                  </wp:wrapPolygon>
                </wp:wrapThrough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49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6F2183D" w14:textId="77777777" w:rsidR="000C10D9" w:rsidRPr="000C6699" w:rsidRDefault="000C10D9" w:rsidP="00017056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sz w:val="52"/>
                                <w:szCs w:val="28"/>
                              </w:rPr>
                            </w:pPr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>Jessicarae</w:t>
                            </w:r>
                            <w:proofErr w:type="spellEnd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>Nuñez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076" type="#_x0000_t202" style="position:absolute;margin-left:488.15pt;margin-top:545pt;width:191.85pt;height:43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" mv:complextextbox="1" filled="f" stroked="f">
                <v:textbox>
                  <w:txbxContent>
                    <w:p w14:paraId="06F2183D" w14:textId="77777777" w:rsidR="000C10D9" w:rsidRPr="000C6699" w:rsidRDefault="000C10D9" w:rsidP="00017056">
                      <w:pPr>
                        <w:rPr>
                          <w:rFonts w:asciiTheme="majorHAnsi" w:hAnsiTheme="majorHAnsi"/>
                          <w:b/>
                          <w:noProof/>
                          <w:sz w:val="52"/>
                          <w:szCs w:val="28"/>
                        </w:rPr>
                      </w:pPr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>Jessicarae</w:t>
                      </w:r>
                      <w:proofErr w:type="spellEnd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>Nuñez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A426C13" wp14:editId="7138FBA1">
                <wp:simplePos x="0" y="0"/>
                <wp:positionH relativeFrom="page">
                  <wp:posOffset>1614805</wp:posOffset>
                </wp:positionH>
                <wp:positionV relativeFrom="page">
                  <wp:posOffset>6921500</wp:posOffset>
                </wp:positionV>
                <wp:extent cx="2436495" cy="850900"/>
                <wp:effectExtent l="0" t="0" r="0" b="12700"/>
                <wp:wrapThrough wrapText="bothSides">
                  <wp:wrapPolygon edited="0">
                    <wp:start x="225" y="0"/>
                    <wp:lineTo x="225" y="21278"/>
                    <wp:lineTo x="21167" y="21278"/>
                    <wp:lineTo x="21167" y="0"/>
                    <wp:lineTo x="225" y="0"/>
                  </wp:wrapPolygon>
                </wp:wrapThrough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49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D7A612B" w14:textId="77777777" w:rsidR="000C10D9" w:rsidRPr="000C6699" w:rsidRDefault="000C10D9" w:rsidP="00017056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sz w:val="52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  <w:u w:val="single"/>
                              </w:rPr>
                              <w:t>Rich Bakala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077" type="#_x0000_t202" style="position:absolute;margin-left:127.15pt;margin-top:545pt;width:191.85pt;height:67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" mv:complextextbox="1" filled="f" stroked="f">
                <v:textbox>
                  <w:txbxContent>
                    <w:p w14:paraId="0D7A612B" w14:textId="77777777" w:rsidR="000C10D9" w:rsidRPr="000C6699" w:rsidRDefault="000C10D9" w:rsidP="00017056">
                      <w:pPr>
                        <w:rPr>
                          <w:rFonts w:asciiTheme="majorHAnsi" w:hAnsiTheme="majorHAnsi"/>
                          <w:b/>
                          <w:noProof/>
                          <w:sz w:val="52"/>
                          <w:szCs w:val="28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52"/>
                          <w:szCs w:val="28"/>
                          <w:u w:val="single"/>
                        </w:rPr>
                        <w:t>Rich Bakala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21A35EB" wp14:editId="32933789">
                <wp:simplePos x="0" y="0"/>
                <wp:positionH relativeFrom="page">
                  <wp:posOffset>1257935</wp:posOffset>
                </wp:positionH>
                <wp:positionV relativeFrom="page">
                  <wp:posOffset>152400</wp:posOffset>
                </wp:positionV>
                <wp:extent cx="7719695" cy="1473200"/>
                <wp:effectExtent l="0" t="0" r="0" b="0"/>
                <wp:wrapThrough wrapText="bothSides">
                  <wp:wrapPolygon edited="0">
                    <wp:start x="71" y="0"/>
                    <wp:lineTo x="71" y="21228"/>
                    <wp:lineTo x="21463" y="21228"/>
                    <wp:lineTo x="21463" y="0"/>
                    <wp:lineTo x="71" y="0"/>
                  </wp:wrapPolygon>
                </wp:wrapThrough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9695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AAB46" w14:textId="77777777" w:rsidR="000C10D9" w:rsidRPr="006E73A7" w:rsidRDefault="000C10D9" w:rsidP="00017056">
                            <w:pPr>
                              <w:jc w:val="center"/>
                              <w:rPr>
                                <w:sz w:val="180"/>
                              </w:rPr>
                            </w:pPr>
                            <w:r w:rsidRPr="006E73A7">
                              <w:rPr>
                                <w:sz w:val="180"/>
                              </w:rPr>
                              <w:t xml:space="preserve">Congratulations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" o:spid="_x0000_s1078" type="#_x0000_t202" style="position:absolute;margin-left:99.05pt;margin-top:12pt;width:607.85pt;height:116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" mv:complextextbox="1" filled="f" stroked="f">
                <v:textbox>
                  <w:txbxContent>
                    <w:p w14:paraId="162AAB46" w14:textId="77777777" w:rsidR="000C10D9" w:rsidRPr="006E73A7" w:rsidRDefault="000C10D9" w:rsidP="00017056">
                      <w:pPr>
                        <w:jc w:val="center"/>
                        <w:rPr>
                          <w:sz w:val="180"/>
                        </w:rPr>
                      </w:pPr>
                      <w:r w:rsidRPr="006E73A7">
                        <w:rPr>
                          <w:sz w:val="180"/>
                        </w:rPr>
                        <w:t xml:space="preserve">Congratulations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4C66154" wp14:editId="5990B632">
                <wp:simplePos x="0" y="0"/>
                <wp:positionH relativeFrom="page">
                  <wp:posOffset>3810000</wp:posOffset>
                </wp:positionH>
                <wp:positionV relativeFrom="page">
                  <wp:posOffset>2019300</wp:posOffset>
                </wp:positionV>
                <wp:extent cx="863600" cy="419100"/>
                <wp:effectExtent l="0" t="0" r="0" b="12700"/>
                <wp:wrapThrough wrapText="bothSides">
                  <wp:wrapPolygon edited="0">
                    <wp:start x="635" y="0"/>
                    <wp:lineTo x="635" y="20945"/>
                    <wp:lineTo x="20329" y="20945"/>
                    <wp:lineTo x="20329" y="0"/>
                    <wp:lineTo x="635" y="0"/>
                  </wp:wrapPolygon>
                </wp:wrapThrough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26D47" w14:textId="77777777" w:rsidR="000C10D9" w:rsidRDefault="000C10D9" w:rsidP="00017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3" o:spid="_x0000_s1079" type="#_x0000_t202" style="position:absolute;margin-left:300pt;margin-top:159pt;width:68pt;height:33pt;z-index:25182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o0JtQCAAAh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" mv:complextextbox="1" filled="f" stroked="f">
                <v:textbox>
                  <w:txbxContent>
                    <w:p w14:paraId="62E26D47" w14:textId="77777777" w:rsidR="000C10D9" w:rsidRDefault="000C10D9" w:rsidP="000170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FAA7E79" wp14:editId="6AC2A76B">
                <wp:simplePos x="0" y="0"/>
                <wp:positionH relativeFrom="page">
                  <wp:posOffset>1614805</wp:posOffset>
                </wp:positionH>
                <wp:positionV relativeFrom="page">
                  <wp:posOffset>1625600</wp:posOffset>
                </wp:positionV>
                <wp:extent cx="7110095" cy="1409700"/>
                <wp:effectExtent l="0" t="0" r="0" b="12700"/>
                <wp:wrapThrough wrapText="bothSides">
                  <wp:wrapPolygon edited="0">
                    <wp:start x="77" y="0"/>
                    <wp:lineTo x="77" y="21405"/>
                    <wp:lineTo x="21451" y="21405"/>
                    <wp:lineTo x="21451" y="0"/>
                    <wp:lineTo x="77" y="0"/>
                  </wp:wrapPolygon>
                </wp:wrapThrough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009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C1687" w14:textId="14A23178" w:rsidR="000C10D9" w:rsidRPr="006E73A7" w:rsidRDefault="000C10D9" w:rsidP="00017056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Nathan and Josh</w:t>
                            </w:r>
                          </w:p>
                          <w:p w14:paraId="0378EC13" w14:textId="77777777" w:rsidR="000C10D9" w:rsidRDefault="000C10D9" w:rsidP="00017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4" o:spid="_x0000_s1080" type="#_x0000_t202" style="position:absolute;margin-left:127.15pt;margin-top:128pt;width:559.85pt;height:111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qjVNYCAAAj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" mv:complextextbox="1" filled="f" stroked="f">
                <v:textbox>
                  <w:txbxContent>
                    <w:p w14:paraId="107C1687" w14:textId="14A23178" w:rsidR="000C10D9" w:rsidRPr="006E73A7" w:rsidRDefault="000C10D9" w:rsidP="00017056">
                      <w:pPr>
                        <w:jc w:val="center"/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Nathan and Josh</w:t>
                      </w:r>
                    </w:p>
                    <w:p w14:paraId="0378EC13" w14:textId="77777777" w:rsidR="000C10D9" w:rsidRDefault="000C10D9" w:rsidP="000170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079E5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9DAE4E" wp14:editId="6434B888">
                <wp:simplePos x="0" y="0"/>
                <wp:positionH relativeFrom="page">
                  <wp:posOffset>-31750</wp:posOffset>
                </wp:positionH>
                <wp:positionV relativeFrom="page">
                  <wp:posOffset>25400</wp:posOffset>
                </wp:positionV>
                <wp:extent cx="10121900" cy="7772400"/>
                <wp:effectExtent l="50800" t="25400" r="88900" b="101600"/>
                <wp:wrapThrough wrapText="bothSides">
                  <wp:wrapPolygon edited="0">
                    <wp:start x="-108" y="-71"/>
                    <wp:lineTo x="-108" y="21812"/>
                    <wp:lineTo x="21736" y="21812"/>
                    <wp:lineTo x="21736" y="-71"/>
                    <wp:lineTo x="-108" y="-71"/>
                  </wp:wrapPolygon>
                </wp:wrapThrough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0" cy="7772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4" o:spid="_x0000_s1026" style="position:absolute;margin-left:-2.45pt;margin-top:2pt;width:797pt;height:612pt;z-index:2517381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" fillcolor="#fede58 [3204]" strokecolor="#fed946 [3044]">
                <v:fill color2="#feeeab [1620]" rotate="t" type="gradient">
                  <o:fill v:ext="view" type="gradientUnscaled"/>
                </v:fill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017056">
        <w:br w:type="page"/>
      </w:r>
      <w:r w:rsidR="0001705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5981D36" wp14:editId="47A5785C">
                <wp:simplePos x="0" y="0"/>
                <wp:positionH relativeFrom="page">
                  <wp:posOffset>-31750</wp:posOffset>
                </wp:positionH>
                <wp:positionV relativeFrom="page">
                  <wp:posOffset>25400</wp:posOffset>
                </wp:positionV>
                <wp:extent cx="10121900" cy="7772400"/>
                <wp:effectExtent l="50800" t="25400" r="88900" b="101600"/>
                <wp:wrapThrough wrapText="bothSides">
                  <wp:wrapPolygon edited="0">
                    <wp:start x="-108" y="-71"/>
                    <wp:lineTo x="-108" y="21812"/>
                    <wp:lineTo x="21736" y="21812"/>
                    <wp:lineTo x="21736" y="-71"/>
                    <wp:lineTo x="-108" y="-71"/>
                  </wp:wrapPolygon>
                </wp:wrapThrough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0" cy="7772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62" o:spid="_x0000_s1026" style="position:absolute;margin-left:-2.45pt;margin-top:2pt;width:797pt;height:612pt;z-index:2518415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" fillcolor="#fede58 [3204]" strokecolor="#fed946 [3044]">
                <v:fill color2="#feeeab [1620]" rotate="t" type="gradient">
                  <o:fill v:ext="view" type="gradientUnscaled"/>
                </v:fill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017056">
        <w:rPr>
          <w:noProof/>
        </w:rPr>
        <w:drawing>
          <wp:anchor distT="0" distB="0" distL="114300" distR="114300" simplePos="0" relativeHeight="251842560" behindDoc="0" locked="0" layoutInCell="1" allowOverlap="1" wp14:anchorId="32072FCC" wp14:editId="58C17ECC">
            <wp:simplePos x="0" y="0"/>
            <wp:positionH relativeFrom="page">
              <wp:posOffset>336550</wp:posOffset>
            </wp:positionH>
            <wp:positionV relativeFrom="page">
              <wp:posOffset>-369570</wp:posOffset>
            </wp:positionV>
            <wp:extent cx="9169400" cy="9883775"/>
            <wp:effectExtent l="0" t="0" r="0" b="0"/>
            <wp:wrapThrough wrapText="bothSides">
              <wp:wrapPolygon edited="0">
                <wp:start x="0" y="0"/>
                <wp:lineTo x="0" y="21538"/>
                <wp:lineTo x="21540" y="21538"/>
                <wp:lineTo x="21540" y="0"/>
                <wp:lineTo x="0" y="0"/>
              </wp:wrapPolygon>
            </wp:wrapThrough>
            <wp:docPr id="1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3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988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056" w:rsidRPr="000C6699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22A4236" wp14:editId="7A3ACCE2">
                <wp:simplePos x="0" y="0"/>
                <wp:positionH relativeFrom="page">
                  <wp:posOffset>908050</wp:posOffset>
                </wp:positionH>
                <wp:positionV relativeFrom="page">
                  <wp:posOffset>2844800</wp:posOffset>
                </wp:positionV>
                <wp:extent cx="8483600" cy="1181100"/>
                <wp:effectExtent l="0" t="0" r="0" b="12700"/>
                <wp:wrapThrough wrapText="bothSides">
                  <wp:wrapPolygon edited="0">
                    <wp:start x="65" y="0"/>
                    <wp:lineTo x="65" y="21368"/>
                    <wp:lineTo x="21471" y="21368"/>
                    <wp:lineTo x="21471" y="0"/>
                    <wp:lineTo x="65" y="0"/>
                  </wp:wrapPolygon>
                </wp:wrapThrough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AC9B2" w14:textId="77777777" w:rsidR="000C10D9" w:rsidRPr="000C6699" w:rsidRDefault="000C10D9" w:rsidP="00017056">
                            <w:pPr>
                              <w:jc w:val="center"/>
                              <w:rPr>
                                <w:rFonts w:ascii="Apple Symbols" w:hAnsi="Apple Symbols" w:cs="Apple Symbols"/>
                                <w:sz w:val="72"/>
                              </w:rPr>
                            </w:pPr>
                            <w:r w:rsidRPr="000C6699">
                              <w:rPr>
                                <w:rFonts w:ascii="Apple Symbols" w:hAnsi="Apple Symbols" w:cs="Apple Symbols"/>
                                <w:sz w:val="72"/>
                              </w:rPr>
                              <w:t xml:space="preserve">YOUR TEAM HAS SUCCESSFULLY ENGINEERED AND PROGRAMMED YOUR ROBOT TO </w:t>
                            </w:r>
                          </w:p>
                          <w:p w14:paraId="3DB88702" w14:textId="77777777" w:rsidR="000C10D9" w:rsidRDefault="000C10D9" w:rsidP="00017056">
                            <w:pPr>
                              <w:jc w:val="center"/>
                              <w:rPr>
                                <w:rFonts w:ascii="Hoefler Text" w:hAnsi="Hoefler Text" w:cs="Ayuthaya"/>
                                <w:sz w:val="52"/>
                              </w:rPr>
                            </w:pPr>
                          </w:p>
                          <w:p w14:paraId="6B202D4B" w14:textId="77777777" w:rsidR="000C10D9" w:rsidRDefault="000C10D9" w:rsidP="00017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081" type="#_x0000_t202" style="position:absolute;margin-left:71.5pt;margin-top:224pt;width:668pt;height:93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" mv:complextextbox="1" filled="f" stroked="f">
                <v:textbox>
                  <w:txbxContent>
                    <w:p w14:paraId="2B1AC9B2" w14:textId="77777777" w:rsidR="000C10D9" w:rsidRPr="000C6699" w:rsidRDefault="000C10D9" w:rsidP="00017056">
                      <w:pPr>
                        <w:jc w:val="center"/>
                        <w:rPr>
                          <w:rFonts w:ascii="Apple Symbols" w:hAnsi="Apple Symbols" w:cs="Apple Symbols"/>
                          <w:sz w:val="72"/>
                        </w:rPr>
                      </w:pPr>
                      <w:r w:rsidRPr="000C6699">
                        <w:rPr>
                          <w:rFonts w:ascii="Apple Symbols" w:hAnsi="Apple Symbols" w:cs="Apple Symbols"/>
                          <w:sz w:val="72"/>
                        </w:rPr>
                        <w:t xml:space="preserve">YOUR TEAM HAS SUCCESSFULLY ENGINEERED AND PROGRAMMED YOUR ROBOT TO </w:t>
                      </w:r>
                    </w:p>
                    <w:p w14:paraId="3DB88702" w14:textId="77777777" w:rsidR="000C10D9" w:rsidRDefault="000C10D9" w:rsidP="00017056">
                      <w:pPr>
                        <w:jc w:val="center"/>
                        <w:rPr>
                          <w:rFonts w:ascii="Hoefler Text" w:hAnsi="Hoefler Text" w:cs="Ayuthaya"/>
                          <w:sz w:val="52"/>
                        </w:rPr>
                      </w:pPr>
                    </w:p>
                    <w:p w14:paraId="6B202D4B" w14:textId="77777777" w:rsidR="000C10D9" w:rsidRDefault="000C10D9" w:rsidP="000170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CD2EDF1" wp14:editId="02FF0980">
                <wp:simplePos x="0" y="0"/>
                <wp:positionH relativeFrom="page">
                  <wp:posOffset>793750</wp:posOffset>
                </wp:positionH>
                <wp:positionV relativeFrom="page">
                  <wp:posOffset>4127500</wp:posOffset>
                </wp:positionV>
                <wp:extent cx="8483600" cy="1219200"/>
                <wp:effectExtent l="0" t="0" r="0" b="0"/>
                <wp:wrapThrough wrapText="bothSides">
                  <wp:wrapPolygon edited="0">
                    <wp:start x="65" y="0"/>
                    <wp:lineTo x="65" y="21150"/>
                    <wp:lineTo x="21471" y="21150"/>
                    <wp:lineTo x="21471" y="0"/>
                    <wp:lineTo x="65" y="0"/>
                  </wp:wrapPolygon>
                </wp:wrapThrough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4F107" w14:textId="77777777" w:rsidR="000C10D9" w:rsidRPr="00F935A4" w:rsidRDefault="000C10D9" w:rsidP="00017056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F935A4">
                              <w:rPr>
                                <w:sz w:val="72"/>
                              </w:rPr>
                              <w:t>“</w:t>
                            </w:r>
                            <w:r w:rsidRPr="00F935A4">
                              <w:rPr>
                                <w:sz w:val="144"/>
                              </w:rPr>
                              <w:t>Move until Dark/Light</w:t>
                            </w:r>
                          </w:p>
                          <w:p w14:paraId="7F0F7FBE" w14:textId="77777777" w:rsidR="000C10D9" w:rsidRPr="00F935A4" w:rsidRDefault="000C10D9" w:rsidP="0001705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082" type="#_x0000_t202" style="position:absolute;margin-left:62.5pt;margin-top:325pt;width:668pt;height:96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TlMtYCAAAj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" mv:complextextbox="1" filled="f" stroked="f">
                <v:textbox>
                  <w:txbxContent>
                    <w:p w14:paraId="7934F107" w14:textId="77777777" w:rsidR="000C10D9" w:rsidRPr="00F935A4" w:rsidRDefault="000C10D9" w:rsidP="00017056">
                      <w:pPr>
                        <w:jc w:val="center"/>
                        <w:rPr>
                          <w:sz w:val="72"/>
                        </w:rPr>
                      </w:pPr>
                      <w:r w:rsidRPr="00F935A4">
                        <w:rPr>
                          <w:sz w:val="72"/>
                        </w:rPr>
                        <w:t>“</w:t>
                      </w:r>
                      <w:r w:rsidRPr="00F935A4">
                        <w:rPr>
                          <w:sz w:val="144"/>
                        </w:rPr>
                        <w:t>Move until Dark/Light</w:t>
                      </w:r>
                    </w:p>
                    <w:p w14:paraId="7F0F7FBE" w14:textId="77777777" w:rsidR="000C10D9" w:rsidRPr="00F935A4" w:rsidRDefault="000C10D9" w:rsidP="00017056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D1C29E7" wp14:editId="0C803174">
                <wp:simplePos x="0" y="0"/>
                <wp:positionH relativeFrom="page">
                  <wp:posOffset>1377950</wp:posOffset>
                </wp:positionH>
                <wp:positionV relativeFrom="page">
                  <wp:posOffset>6477000</wp:posOffset>
                </wp:positionV>
                <wp:extent cx="3251200" cy="0"/>
                <wp:effectExtent l="50800" t="25400" r="76200" b="101600"/>
                <wp:wrapNone/>
                <wp:docPr id="165" name="Straight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5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08.5pt,510pt" to="364.5pt,51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" strokecolor="#fede58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CF5F1E5" wp14:editId="724DA2B4">
                <wp:simplePos x="0" y="0"/>
                <wp:positionH relativeFrom="page">
                  <wp:posOffset>5759450</wp:posOffset>
                </wp:positionH>
                <wp:positionV relativeFrom="page">
                  <wp:posOffset>6477000</wp:posOffset>
                </wp:positionV>
                <wp:extent cx="3251200" cy="0"/>
                <wp:effectExtent l="50800" t="25400" r="76200" b="101600"/>
                <wp:wrapNone/>
                <wp:docPr id="166" name="Straight Connector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6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53.5pt,510pt" to="709.5pt,51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" strokecolor="#fede58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017056" w:rsidRPr="000C6699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767B566" wp14:editId="50A6D402">
                <wp:simplePos x="0" y="0"/>
                <wp:positionH relativeFrom="page">
                  <wp:posOffset>908050</wp:posOffset>
                </wp:positionH>
                <wp:positionV relativeFrom="page">
                  <wp:posOffset>5283200</wp:posOffset>
                </wp:positionV>
                <wp:extent cx="8483600" cy="1130300"/>
                <wp:effectExtent l="0" t="0" r="0" b="12700"/>
                <wp:wrapThrough wrapText="bothSides">
                  <wp:wrapPolygon edited="0">
                    <wp:start x="65" y="0"/>
                    <wp:lineTo x="65" y="21357"/>
                    <wp:lineTo x="21471" y="21357"/>
                    <wp:lineTo x="21471" y="0"/>
                    <wp:lineTo x="65" y="0"/>
                  </wp:wrapPolygon>
                </wp:wrapThrough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945E5" w14:textId="77777777" w:rsidR="000C10D9" w:rsidRPr="000C6699" w:rsidRDefault="000C10D9" w:rsidP="000D430E">
                            <w:pPr>
                              <w:jc w:val="center"/>
                              <w:rPr>
                                <w:rFonts w:ascii="Apple Symbols" w:hAnsi="Apple Symbols" w:cs="Apple Symbols"/>
                                <w:i/>
                                <w:sz w:val="72"/>
                              </w:rPr>
                            </w:pPr>
                            <w:r>
                              <w:rPr>
                                <w:rFonts w:ascii="Apple Symbols" w:hAnsi="Apple Symbols" w:cs="Apple Symbols"/>
                                <w:i/>
                                <w:sz w:val="72"/>
                              </w:rPr>
                              <w:t>May 2012</w:t>
                            </w:r>
                          </w:p>
                          <w:p w14:paraId="6B03A97B" w14:textId="77777777" w:rsidR="000C10D9" w:rsidRDefault="000C10D9" w:rsidP="00017056">
                            <w:pPr>
                              <w:jc w:val="center"/>
                              <w:rPr>
                                <w:rFonts w:ascii="Hoefler Text" w:hAnsi="Hoefler Text" w:cs="Ayuthaya"/>
                                <w:sz w:val="52"/>
                              </w:rPr>
                            </w:pPr>
                          </w:p>
                          <w:p w14:paraId="0689D623" w14:textId="77777777" w:rsidR="000C10D9" w:rsidRDefault="000C10D9" w:rsidP="00017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083" type="#_x0000_t202" style="position:absolute;margin-left:71.5pt;margin-top:416pt;width:668pt;height:89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" mv:complextextbox="1" filled="f" stroked="f">
                <v:textbox>
                  <w:txbxContent>
                    <w:p w14:paraId="170945E5" w14:textId="77777777" w:rsidR="000C10D9" w:rsidRPr="000C6699" w:rsidRDefault="000C10D9" w:rsidP="000D430E">
                      <w:pPr>
                        <w:jc w:val="center"/>
                        <w:rPr>
                          <w:rFonts w:ascii="Apple Symbols" w:hAnsi="Apple Symbols" w:cs="Apple Symbols"/>
                          <w:i/>
                          <w:sz w:val="72"/>
                        </w:rPr>
                      </w:pPr>
                      <w:r>
                        <w:rPr>
                          <w:rFonts w:ascii="Apple Symbols" w:hAnsi="Apple Symbols" w:cs="Apple Symbols"/>
                          <w:i/>
                          <w:sz w:val="72"/>
                        </w:rPr>
                        <w:t>May 2012</w:t>
                      </w:r>
                    </w:p>
                    <w:p w14:paraId="6B03A97B" w14:textId="77777777" w:rsidR="000C10D9" w:rsidRDefault="000C10D9" w:rsidP="00017056">
                      <w:pPr>
                        <w:jc w:val="center"/>
                        <w:rPr>
                          <w:rFonts w:ascii="Hoefler Text" w:hAnsi="Hoefler Text" w:cs="Ayuthaya"/>
                          <w:sz w:val="52"/>
                        </w:rPr>
                      </w:pPr>
                    </w:p>
                    <w:p w14:paraId="0689D623" w14:textId="77777777" w:rsidR="000C10D9" w:rsidRDefault="000C10D9" w:rsidP="000170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B203548" wp14:editId="0DA8DBDB">
                <wp:simplePos x="0" y="0"/>
                <wp:positionH relativeFrom="page">
                  <wp:posOffset>6269355</wp:posOffset>
                </wp:positionH>
                <wp:positionV relativeFrom="page">
                  <wp:posOffset>6477000</wp:posOffset>
                </wp:positionV>
                <wp:extent cx="2436495" cy="546100"/>
                <wp:effectExtent l="0" t="0" r="0" b="12700"/>
                <wp:wrapThrough wrapText="bothSides">
                  <wp:wrapPolygon edited="0">
                    <wp:start x="225" y="0"/>
                    <wp:lineTo x="225" y="21098"/>
                    <wp:lineTo x="21167" y="21098"/>
                    <wp:lineTo x="21167" y="0"/>
                    <wp:lineTo x="225" y="0"/>
                  </wp:wrapPolygon>
                </wp:wrapThrough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49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70106C5" w14:textId="77777777" w:rsidR="000C10D9" w:rsidRPr="000C6699" w:rsidRDefault="000C10D9" w:rsidP="00017056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sz w:val="52"/>
                                <w:szCs w:val="28"/>
                              </w:rPr>
                            </w:pPr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>Jessicarae</w:t>
                            </w:r>
                            <w:proofErr w:type="spellEnd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>Nuñez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084" type="#_x0000_t202" style="position:absolute;margin-left:493.65pt;margin-top:510pt;width:191.85pt;height:43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" mv:complextextbox="1" filled="f" stroked="f">
                <v:textbox>
                  <w:txbxContent>
                    <w:p w14:paraId="370106C5" w14:textId="77777777" w:rsidR="000C10D9" w:rsidRPr="000C6699" w:rsidRDefault="000C10D9" w:rsidP="00017056">
                      <w:pPr>
                        <w:rPr>
                          <w:rFonts w:asciiTheme="majorHAnsi" w:hAnsiTheme="majorHAnsi"/>
                          <w:b/>
                          <w:noProof/>
                          <w:sz w:val="52"/>
                          <w:szCs w:val="28"/>
                        </w:rPr>
                      </w:pPr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>Jessicarae</w:t>
                      </w:r>
                      <w:proofErr w:type="spellEnd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>Nuñez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2072C17" wp14:editId="0833256E">
                <wp:simplePos x="0" y="0"/>
                <wp:positionH relativeFrom="page">
                  <wp:posOffset>1684655</wp:posOffset>
                </wp:positionH>
                <wp:positionV relativeFrom="page">
                  <wp:posOffset>6477000</wp:posOffset>
                </wp:positionV>
                <wp:extent cx="2436495" cy="850900"/>
                <wp:effectExtent l="0" t="0" r="0" b="12700"/>
                <wp:wrapThrough wrapText="bothSides">
                  <wp:wrapPolygon edited="0">
                    <wp:start x="225" y="0"/>
                    <wp:lineTo x="225" y="21278"/>
                    <wp:lineTo x="21167" y="21278"/>
                    <wp:lineTo x="21167" y="0"/>
                    <wp:lineTo x="225" y="0"/>
                  </wp:wrapPolygon>
                </wp:wrapThrough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49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4A5BEDB" w14:textId="77777777" w:rsidR="000C10D9" w:rsidRPr="000C6699" w:rsidRDefault="000C10D9" w:rsidP="00017056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sz w:val="52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  <w:u w:val="single"/>
                              </w:rPr>
                              <w:t>Rich Bakala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085" type="#_x0000_t202" style="position:absolute;margin-left:132.65pt;margin-top:510pt;width:191.85pt;height:67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" mv:complextextbox="1" filled="f" stroked="f">
                <v:textbox>
                  <w:txbxContent>
                    <w:p w14:paraId="14A5BEDB" w14:textId="77777777" w:rsidR="000C10D9" w:rsidRPr="000C6699" w:rsidRDefault="000C10D9" w:rsidP="00017056">
                      <w:pPr>
                        <w:rPr>
                          <w:rFonts w:asciiTheme="majorHAnsi" w:hAnsiTheme="majorHAnsi"/>
                          <w:b/>
                          <w:noProof/>
                          <w:sz w:val="52"/>
                          <w:szCs w:val="28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52"/>
                          <w:szCs w:val="28"/>
                          <w:u w:val="single"/>
                        </w:rPr>
                        <w:t>Rich Bakala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D2FB3D8" wp14:editId="1A1338DE">
                <wp:simplePos x="0" y="0"/>
                <wp:positionH relativeFrom="page">
                  <wp:posOffset>1137285</wp:posOffset>
                </wp:positionH>
                <wp:positionV relativeFrom="page">
                  <wp:posOffset>-127000</wp:posOffset>
                </wp:positionV>
                <wp:extent cx="7719695" cy="1473200"/>
                <wp:effectExtent l="0" t="0" r="0" b="0"/>
                <wp:wrapThrough wrapText="bothSides">
                  <wp:wrapPolygon edited="0">
                    <wp:start x="71" y="0"/>
                    <wp:lineTo x="71" y="21228"/>
                    <wp:lineTo x="21463" y="21228"/>
                    <wp:lineTo x="21463" y="0"/>
                    <wp:lineTo x="71" y="0"/>
                  </wp:wrapPolygon>
                </wp:wrapThrough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9695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F9DAD" w14:textId="77777777" w:rsidR="000C10D9" w:rsidRPr="006E73A7" w:rsidRDefault="000C10D9" w:rsidP="00017056">
                            <w:pPr>
                              <w:jc w:val="center"/>
                              <w:rPr>
                                <w:sz w:val="180"/>
                              </w:rPr>
                            </w:pPr>
                            <w:r w:rsidRPr="006E73A7">
                              <w:rPr>
                                <w:sz w:val="180"/>
                              </w:rPr>
                              <w:t xml:space="preserve">Congratulations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086" type="#_x0000_t202" style="position:absolute;margin-left:89.55pt;margin-top:-9.95pt;width:607.85pt;height:116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" mv:complextextbox="1" filled="f" stroked="f">
                <v:textbox>
                  <w:txbxContent>
                    <w:p w14:paraId="06FF9DAD" w14:textId="77777777" w:rsidR="000C10D9" w:rsidRPr="006E73A7" w:rsidRDefault="000C10D9" w:rsidP="00017056">
                      <w:pPr>
                        <w:jc w:val="center"/>
                        <w:rPr>
                          <w:sz w:val="180"/>
                        </w:rPr>
                      </w:pPr>
                      <w:r w:rsidRPr="006E73A7">
                        <w:rPr>
                          <w:sz w:val="180"/>
                        </w:rPr>
                        <w:t xml:space="preserve">Congratulations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E79567E" wp14:editId="3FF8024E">
                <wp:simplePos x="0" y="0"/>
                <wp:positionH relativeFrom="page">
                  <wp:posOffset>1494155</wp:posOffset>
                </wp:positionH>
                <wp:positionV relativeFrom="page">
                  <wp:posOffset>1346200</wp:posOffset>
                </wp:positionV>
                <wp:extent cx="7110095" cy="1409700"/>
                <wp:effectExtent l="0" t="0" r="0" b="12700"/>
                <wp:wrapThrough wrapText="bothSides">
                  <wp:wrapPolygon edited="0">
                    <wp:start x="77" y="0"/>
                    <wp:lineTo x="77" y="21405"/>
                    <wp:lineTo x="21451" y="21405"/>
                    <wp:lineTo x="21451" y="0"/>
                    <wp:lineTo x="77" y="0"/>
                  </wp:wrapPolygon>
                </wp:wrapThrough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009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8F6F4" w14:textId="035E5418" w:rsidR="000C10D9" w:rsidRPr="006E73A7" w:rsidRDefault="000C10D9" w:rsidP="00017056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Zachariah and Saber</w:t>
                            </w:r>
                          </w:p>
                          <w:p w14:paraId="7A26E0FA" w14:textId="77777777" w:rsidR="000C10D9" w:rsidRDefault="000C10D9" w:rsidP="00017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087" type="#_x0000_t202" style="position:absolute;margin-left:117.65pt;margin-top:106pt;width:559.85pt;height:111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bHeNYCAAAj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" mv:complextextbox="1" filled="f" stroked="f">
                <v:textbox>
                  <w:txbxContent>
                    <w:p w14:paraId="50F8F6F4" w14:textId="035E5418" w:rsidR="000C10D9" w:rsidRPr="006E73A7" w:rsidRDefault="000C10D9" w:rsidP="00017056">
                      <w:pPr>
                        <w:jc w:val="center"/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Zachariah and Saber</w:t>
                      </w:r>
                    </w:p>
                    <w:p w14:paraId="7A26E0FA" w14:textId="77777777" w:rsidR="000C10D9" w:rsidRDefault="000C10D9" w:rsidP="000170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87D3EC8" wp14:editId="67DE4D54">
                <wp:simplePos x="0" y="0"/>
                <wp:positionH relativeFrom="page">
                  <wp:posOffset>3740150</wp:posOffset>
                </wp:positionH>
                <wp:positionV relativeFrom="page">
                  <wp:posOffset>1752600</wp:posOffset>
                </wp:positionV>
                <wp:extent cx="863600" cy="419100"/>
                <wp:effectExtent l="0" t="0" r="0" b="12700"/>
                <wp:wrapThrough wrapText="bothSides">
                  <wp:wrapPolygon edited="0">
                    <wp:start x="635" y="0"/>
                    <wp:lineTo x="635" y="20945"/>
                    <wp:lineTo x="20329" y="20945"/>
                    <wp:lineTo x="20329" y="0"/>
                    <wp:lineTo x="635" y="0"/>
                  </wp:wrapPolygon>
                </wp:wrapThrough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F297C" w14:textId="77777777" w:rsidR="000C10D9" w:rsidRDefault="000C10D9" w:rsidP="00017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6" o:spid="_x0000_s1088" type="#_x0000_t202" style="position:absolute;margin-left:294.5pt;margin-top:138pt;width:68pt;height:33pt;z-index:25183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ZbK9QCAAAh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" mv:complextextbox="1" filled="f" stroked="f">
                <v:textbox>
                  <w:txbxContent>
                    <w:p w14:paraId="148F297C" w14:textId="77777777" w:rsidR="000C10D9" w:rsidRDefault="000C10D9" w:rsidP="000170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17056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C7365BB" wp14:editId="45D76CF9">
                <wp:simplePos x="0" y="0"/>
                <wp:positionH relativeFrom="page">
                  <wp:posOffset>50800</wp:posOffset>
                </wp:positionH>
                <wp:positionV relativeFrom="page">
                  <wp:posOffset>12700</wp:posOffset>
                </wp:positionV>
                <wp:extent cx="10121900" cy="7772400"/>
                <wp:effectExtent l="50800" t="25400" r="88900" b="101600"/>
                <wp:wrapThrough wrapText="bothSides">
                  <wp:wrapPolygon edited="0">
                    <wp:start x="-108" y="-71"/>
                    <wp:lineTo x="-108" y="21812"/>
                    <wp:lineTo x="21736" y="21812"/>
                    <wp:lineTo x="21736" y="-71"/>
                    <wp:lineTo x="-108" y="-71"/>
                  </wp:wrapPolygon>
                </wp:wrapThrough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0" cy="7772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3" o:spid="_x0000_s1026" style="position:absolute;margin-left:4pt;margin-top:1pt;width:797pt;height:612pt;z-index:2518538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" fillcolor="#fede58 [3204]" strokecolor="#fed946 [3044]">
                <v:fill color2="#feeeab [1620]" rotate="t" type="gradient">
                  <o:fill v:ext="view" type="gradientUnscaled"/>
                </v:fill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571614FD" wp14:editId="089B389C">
            <wp:simplePos x="0" y="0"/>
            <wp:positionH relativeFrom="page">
              <wp:posOffset>419100</wp:posOffset>
            </wp:positionH>
            <wp:positionV relativeFrom="page">
              <wp:posOffset>-382270</wp:posOffset>
            </wp:positionV>
            <wp:extent cx="9169400" cy="9883775"/>
            <wp:effectExtent l="0" t="0" r="0" b="0"/>
            <wp:wrapThrough wrapText="bothSides">
              <wp:wrapPolygon edited="0">
                <wp:start x="0" y="0"/>
                <wp:lineTo x="0" y="21538"/>
                <wp:lineTo x="21540" y="21538"/>
                <wp:lineTo x="21540" y="0"/>
                <wp:lineTo x="0" y="0"/>
              </wp:wrapPolygon>
            </wp:wrapThrough>
            <wp:docPr id="1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3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988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699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049CF8B" wp14:editId="12FCD59A">
                <wp:simplePos x="0" y="0"/>
                <wp:positionH relativeFrom="page">
                  <wp:posOffset>990600</wp:posOffset>
                </wp:positionH>
                <wp:positionV relativeFrom="page">
                  <wp:posOffset>2832100</wp:posOffset>
                </wp:positionV>
                <wp:extent cx="8483600" cy="1181100"/>
                <wp:effectExtent l="0" t="0" r="0" b="12700"/>
                <wp:wrapThrough wrapText="bothSides">
                  <wp:wrapPolygon edited="0">
                    <wp:start x="65" y="0"/>
                    <wp:lineTo x="65" y="21368"/>
                    <wp:lineTo x="21471" y="21368"/>
                    <wp:lineTo x="21471" y="0"/>
                    <wp:lineTo x="65" y="0"/>
                  </wp:wrapPolygon>
                </wp:wrapThrough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C6475" w14:textId="77777777" w:rsidR="000C10D9" w:rsidRPr="000C6699" w:rsidRDefault="000C10D9" w:rsidP="002C5D93">
                            <w:pPr>
                              <w:jc w:val="center"/>
                              <w:rPr>
                                <w:rFonts w:ascii="Apple Symbols" w:hAnsi="Apple Symbols" w:cs="Apple Symbols"/>
                                <w:sz w:val="72"/>
                              </w:rPr>
                            </w:pPr>
                            <w:r w:rsidRPr="000C6699">
                              <w:rPr>
                                <w:rFonts w:ascii="Apple Symbols" w:hAnsi="Apple Symbols" w:cs="Apple Symbols"/>
                                <w:sz w:val="72"/>
                              </w:rPr>
                              <w:t xml:space="preserve">YOUR TEAM HAS SUCCESSFULLY ENGINEERED AND PROGRAMMED YOUR ROBOT TO </w:t>
                            </w:r>
                          </w:p>
                          <w:p w14:paraId="5266BA17" w14:textId="77777777" w:rsidR="000C10D9" w:rsidRDefault="000C10D9" w:rsidP="002C5D93">
                            <w:pPr>
                              <w:jc w:val="center"/>
                              <w:rPr>
                                <w:rFonts w:ascii="Hoefler Text" w:hAnsi="Hoefler Text" w:cs="Ayuthaya"/>
                                <w:sz w:val="52"/>
                              </w:rPr>
                            </w:pPr>
                          </w:p>
                          <w:p w14:paraId="49FDD92D" w14:textId="77777777" w:rsidR="000C10D9" w:rsidRDefault="000C10D9" w:rsidP="002C5D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" o:spid="_x0000_s1089" type="#_x0000_t202" style="position:absolute;margin-left:78pt;margin-top:223pt;width:668pt;height:93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" mv:complextextbox="1" filled="f" stroked="f">
                <v:textbox>
                  <w:txbxContent>
                    <w:p w14:paraId="2CBC6475" w14:textId="77777777" w:rsidR="000C10D9" w:rsidRPr="000C6699" w:rsidRDefault="000C10D9" w:rsidP="002C5D93">
                      <w:pPr>
                        <w:jc w:val="center"/>
                        <w:rPr>
                          <w:rFonts w:ascii="Apple Symbols" w:hAnsi="Apple Symbols" w:cs="Apple Symbols"/>
                          <w:sz w:val="72"/>
                        </w:rPr>
                      </w:pPr>
                      <w:r w:rsidRPr="000C6699">
                        <w:rPr>
                          <w:rFonts w:ascii="Apple Symbols" w:hAnsi="Apple Symbols" w:cs="Apple Symbols"/>
                          <w:sz w:val="72"/>
                        </w:rPr>
                        <w:t xml:space="preserve">YOUR TEAM HAS SUCCESSFULLY ENGINEERED AND PROGRAMMED YOUR ROBOT TO </w:t>
                      </w:r>
                    </w:p>
                    <w:p w14:paraId="5266BA17" w14:textId="77777777" w:rsidR="000C10D9" w:rsidRDefault="000C10D9" w:rsidP="002C5D93">
                      <w:pPr>
                        <w:jc w:val="center"/>
                        <w:rPr>
                          <w:rFonts w:ascii="Hoefler Text" w:hAnsi="Hoefler Text" w:cs="Ayuthaya"/>
                          <w:sz w:val="52"/>
                        </w:rPr>
                      </w:pPr>
                    </w:p>
                    <w:p w14:paraId="49FDD92D" w14:textId="77777777" w:rsidR="000C10D9" w:rsidRDefault="000C10D9" w:rsidP="002C5D93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AF11FF4" wp14:editId="7E6F682F">
                <wp:simplePos x="0" y="0"/>
                <wp:positionH relativeFrom="page">
                  <wp:posOffset>876300</wp:posOffset>
                </wp:positionH>
                <wp:positionV relativeFrom="page">
                  <wp:posOffset>4114800</wp:posOffset>
                </wp:positionV>
                <wp:extent cx="8483600" cy="1219200"/>
                <wp:effectExtent l="0" t="0" r="0" b="0"/>
                <wp:wrapThrough wrapText="bothSides">
                  <wp:wrapPolygon edited="0">
                    <wp:start x="65" y="0"/>
                    <wp:lineTo x="65" y="21150"/>
                    <wp:lineTo x="21471" y="21150"/>
                    <wp:lineTo x="21471" y="0"/>
                    <wp:lineTo x="65" y="0"/>
                  </wp:wrapPolygon>
                </wp:wrapThrough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33575" w14:textId="77777777" w:rsidR="000C10D9" w:rsidRPr="00F935A4" w:rsidRDefault="000C10D9" w:rsidP="002C5D93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F935A4">
                              <w:rPr>
                                <w:sz w:val="72"/>
                              </w:rPr>
                              <w:t>“</w:t>
                            </w:r>
                            <w:r w:rsidRPr="00F935A4">
                              <w:rPr>
                                <w:sz w:val="144"/>
                              </w:rPr>
                              <w:t>Move until Dark/Light</w:t>
                            </w:r>
                          </w:p>
                          <w:p w14:paraId="3BF6A4FE" w14:textId="77777777" w:rsidR="000C10D9" w:rsidRPr="00F935A4" w:rsidRDefault="000C10D9" w:rsidP="002C5D9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" o:spid="_x0000_s1090" type="#_x0000_t202" style="position:absolute;margin-left:69pt;margin-top:324pt;width:668pt;height:96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WHHtYCAAAj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" mv:complextextbox="1" filled="f" stroked="f">
                <v:textbox>
                  <w:txbxContent>
                    <w:p w14:paraId="40133575" w14:textId="77777777" w:rsidR="000C10D9" w:rsidRPr="00F935A4" w:rsidRDefault="000C10D9" w:rsidP="002C5D93">
                      <w:pPr>
                        <w:jc w:val="center"/>
                        <w:rPr>
                          <w:sz w:val="72"/>
                        </w:rPr>
                      </w:pPr>
                      <w:r w:rsidRPr="00F935A4">
                        <w:rPr>
                          <w:sz w:val="72"/>
                        </w:rPr>
                        <w:t>“</w:t>
                      </w:r>
                      <w:r w:rsidRPr="00F935A4">
                        <w:rPr>
                          <w:sz w:val="144"/>
                        </w:rPr>
                        <w:t>Move until Dark/Light</w:t>
                      </w:r>
                    </w:p>
                    <w:p w14:paraId="3BF6A4FE" w14:textId="77777777" w:rsidR="000C10D9" w:rsidRPr="00F935A4" w:rsidRDefault="000C10D9" w:rsidP="002C5D93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F564A18" wp14:editId="645DD2DE">
                <wp:simplePos x="0" y="0"/>
                <wp:positionH relativeFrom="page">
                  <wp:posOffset>1460500</wp:posOffset>
                </wp:positionH>
                <wp:positionV relativeFrom="page">
                  <wp:posOffset>6464300</wp:posOffset>
                </wp:positionV>
                <wp:extent cx="3251200" cy="0"/>
                <wp:effectExtent l="50800" t="25400" r="76200" b="101600"/>
                <wp:wrapNone/>
                <wp:docPr id="176" name="Straight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6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15pt,509pt" to="371pt,50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" strokecolor="#fede58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835AEEF" wp14:editId="7EAA3FC8">
                <wp:simplePos x="0" y="0"/>
                <wp:positionH relativeFrom="page">
                  <wp:posOffset>5842000</wp:posOffset>
                </wp:positionH>
                <wp:positionV relativeFrom="page">
                  <wp:posOffset>6464300</wp:posOffset>
                </wp:positionV>
                <wp:extent cx="3251200" cy="0"/>
                <wp:effectExtent l="50800" t="25400" r="76200" b="101600"/>
                <wp:wrapNone/>
                <wp:docPr id="177" name="Straight Connecto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7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60pt,509pt" to="716pt,50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" strokecolor="#fede58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Pr="000C6699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3CC7A95" wp14:editId="7D353E76">
                <wp:simplePos x="0" y="0"/>
                <wp:positionH relativeFrom="page">
                  <wp:posOffset>990600</wp:posOffset>
                </wp:positionH>
                <wp:positionV relativeFrom="page">
                  <wp:posOffset>5270500</wp:posOffset>
                </wp:positionV>
                <wp:extent cx="8483600" cy="1130300"/>
                <wp:effectExtent l="0" t="0" r="0" b="12700"/>
                <wp:wrapThrough wrapText="bothSides">
                  <wp:wrapPolygon edited="0">
                    <wp:start x="65" y="0"/>
                    <wp:lineTo x="65" y="21357"/>
                    <wp:lineTo x="21471" y="21357"/>
                    <wp:lineTo x="21471" y="0"/>
                    <wp:lineTo x="65" y="0"/>
                  </wp:wrapPolygon>
                </wp:wrapThrough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B1165" w14:textId="77777777" w:rsidR="000C10D9" w:rsidRPr="000C6699" w:rsidRDefault="000C10D9" w:rsidP="000D430E">
                            <w:pPr>
                              <w:jc w:val="center"/>
                              <w:rPr>
                                <w:rFonts w:ascii="Apple Symbols" w:hAnsi="Apple Symbols" w:cs="Apple Symbols"/>
                                <w:i/>
                                <w:sz w:val="72"/>
                              </w:rPr>
                            </w:pPr>
                            <w:r>
                              <w:rPr>
                                <w:rFonts w:ascii="Apple Symbols" w:hAnsi="Apple Symbols" w:cs="Apple Symbols"/>
                                <w:i/>
                                <w:sz w:val="72"/>
                              </w:rPr>
                              <w:t>May 2012</w:t>
                            </w:r>
                          </w:p>
                          <w:p w14:paraId="3BB210C8" w14:textId="77777777" w:rsidR="000C10D9" w:rsidRDefault="000C10D9" w:rsidP="002C5D93">
                            <w:pPr>
                              <w:jc w:val="center"/>
                              <w:rPr>
                                <w:rFonts w:ascii="Hoefler Text" w:hAnsi="Hoefler Text" w:cs="Ayuthaya"/>
                                <w:sz w:val="52"/>
                              </w:rPr>
                            </w:pPr>
                          </w:p>
                          <w:p w14:paraId="393AA207" w14:textId="77777777" w:rsidR="000C10D9" w:rsidRDefault="000C10D9" w:rsidP="002C5D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091" type="#_x0000_t202" style="position:absolute;margin-left:78pt;margin-top:415pt;width:668pt;height:89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" mv:complextextbox="1" filled="f" stroked="f">
                <v:textbox>
                  <w:txbxContent>
                    <w:p w14:paraId="59CB1165" w14:textId="77777777" w:rsidR="000C10D9" w:rsidRPr="000C6699" w:rsidRDefault="000C10D9" w:rsidP="000D430E">
                      <w:pPr>
                        <w:jc w:val="center"/>
                        <w:rPr>
                          <w:rFonts w:ascii="Apple Symbols" w:hAnsi="Apple Symbols" w:cs="Apple Symbols"/>
                          <w:i/>
                          <w:sz w:val="72"/>
                        </w:rPr>
                      </w:pPr>
                      <w:r>
                        <w:rPr>
                          <w:rFonts w:ascii="Apple Symbols" w:hAnsi="Apple Symbols" w:cs="Apple Symbols"/>
                          <w:i/>
                          <w:sz w:val="72"/>
                        </w:rPr>
                        <w:t>May 2012</w:t>
                      </w:r>
                    </w:p>
                    <w:p w14:paraId="3BB210C8" w14:textId="77777777" w:rsidR="000C10D9" w:rsidRDefault="000C10D9" w:rsidP="002C5D93">
                      <w:pPr>
                        <w:jc w:val="center"/>
                        <w:rPr>
                          <w:rFonts w:ascii="Hoefler Text" w:hAnsi="Hoefler Text" w:cs="Ayuthaya"/>
                          <w:sz w:val="52"/>
                        </w:rPr>
                      </w:pPr>
                    </w:p>
                    <w:p w14:paraId="393AA207" w14:textId="77777777" w:rsidR="000C10D9" w:rsidRDefault="000C10D9" w:rsidP="002C5D93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FF8B2D4" wp14:editId="3D6F985F">
                <wp:simplePos x="0" y="0"/>
                <wp:positionH relativeFrom="page">
                  <wp:posOffset>6351905</wp:posOffset>
                </wp:positionH>
                <wp:positionV relativeFrom="page">
                  <wp:posOffset>6464300</wp:posOffset>
                </wp:positionV>
                <wp:extent cx="2436495" cy="546100"/>
                <wp:effectExtent l="0" t="0" r="0" b="12700"/>
                <wp:wrapThrough wrapText="bothSides">
                  <wp:wrapPolygon edited="0">
                    <wp:start x="225" y="0"/>
                    <wp:lineTo x="225" y="21098"/>
                    <wp:lineTo x="21167" y="21098"/>
                    <wp:lineTo x="21167" y="0"/>
                    <wp:lineTo x="225" y="0"/>
                  </wp:wrapPolygon>
                </wp:wrapThrough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49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55F87BE" w14:textId="77777777" w:rsidR="000C10D9" w:rsidRPr="000C6699" w:rsidRDefault="000C10D9" w:rsidP="002C5D93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sz w:val="52"/>
                                <w:szCs w:val="28"/>
                              </w:rPr>
                            </w:pPr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>Jessicarae</w:t>
                            </w:r>
                            <w:proofErr w:type="spellEnd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C6699"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</w:rPr>
                              <w:t>Nuñez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9" o:spid="_x0000_s1092" type="#_x0000_t202" style="position:absolute;margin-left:500.15pt;margin-top:509pt;width:191.85pt;height:43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" mv:complextextbox="1" filled="f" stroked="f">
                <v:textbox>
                  <w:txbxContent>
                    <w:p w14:paraId="155F87BE" w14:textId="77777777" w:rsidR="000C10D9" w:rsidRPr="000C6699" w:rsidRDefault="000C10D9" w:rsidP="002C5D93">
                      <w:pPr>
                        <w:rPr>
                          <w:rFonts w:asciiTheme="majorHAnsi" w:hAnsiTheme="majorHAnsi"/>
                          <w:b/>
                          <w:noProof/>
                          <w:sz w:val="52"/>
                          <w:szCs w:val="28"/>
                        </w:rPr>
                      </w:pPr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>Jessicarae</w:t>
                      </w:r>
                      <w:proofErr w:type="spellEnd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0C6699">
                        <w:rPr>
                          <w:rFonts w:asciiTheme="majorHAnsi" w:hAnsiTheme="majorHAnsi"/>
                          <w:b/>
                          <w:sz w:val="52"/>
                          <w:szCs w:val="28"/>
                        </w:rPr>
                        <w:t>Nuñez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C70D7A6" wp14:editId="0EA3D002">
                <wp:simplePos x="0" y="0"/>
                <wp:positionH relativeFrom="page">
                  <wp:posOffset>1767205</wp:posOffset>
                </wp:positionH>
                <wp:positionV relativeFrom="page">
                  <wp:posOffset>6464300</wp:posOffset>
                </wp:positionV>
                <wp:extent cx="2436495" cy="850900"/>
                <wp:effectExtent l="0" t="0" r="0" b="12700"/>
                <wp:wrapThrough wrapText="bothSides">
                  <wp:wrapPolygon edited="0">
                    <wp:start x="225" y="0"/>
                    <wp:lineTo x="225" y="21278"/>
                    <wp:lineTo x="21167" y="21278"/>
                    <wp:lineTo x="21167" y="0"/>
                    <wp:lineTo x="225" y="0"/>
                  </wp:wrapPolygon>
                </wp:wrapThrough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49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F59E361" w14:textId="77777777" w:rsidR="000C10D9" w:rsidRPr="000C6699" w:rsidRDefault="000C10D9" w:rsidP="002C5D93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sz w:val="52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52"/>
                                <w:szCs w:val="28"/>
                                <w:u w:val="single"/>
                              </w:rPr>
                              <w:t>Rich Bakala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0" o:spid="_x0000_s1093" type="#_x0000_t202" style="position:absolute;margin-left:139.15pt;margin-top:509pt;width:191.85pt;height:67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" mv:complextextbox="1" filled="f" stroked="f">
                <v:textbox>
                  <w:txbxContent>
                    <w:p w14:paraId="1F59E361" w14:textId="77777777" w:rsidR="000C10D9" w:rsidRPr="000C6699" w:rsidRDefault="000C10D9" w:rsidP="002C5D93">
                      <w:pPr>
                        <w:rPr>
                          <w:rFonts w:asciiTheme="majorHAnsi" w:hAnsiTheme="majorHAnsi"/>
                          <w:b/>
                          <w:noProof/>
                          <w:sz w:val="52"/>
                          <w:szCs w:val="28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52"/>
                          <w:szCs w:val="28"/>
                          <w:u w:val="single"/>
                        </w:rPr>
                        <w:t>Rich Bakala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9B76C28" wp14:editId="5C9D03B3">
                <wp:simplePos x="0" y="0"/>
                <wp:positionH relativeFrom="page">
                  <wp:posOffset>1219835</wp:posOffset>
                </wp:positionH>
                <wp:positionV relativeFrom="page">
                  <wp:posOffset>-139700</wp:posOffset>
                </wp:positionV>
                <wp:extent cx="7719695" cy="1473200"/>
                <wp:effectExtent l="0" t="0" r="0" b="0"/>
                <wp:wrapThrough wrapText="bothSides">
                  <wp:wrapPolygon edited="0">
                    <wp:start x="71" y="0"/>
                    <wp:lineTo x="71" y="21228"/>
                    <wp:lineTo x="21463" y="21228"/>
                    <wp:lineTo x="21463" y="0"/>
                    <wp:lineTo x="71" y="0"/>
                  </wp:wrapPolygon>
                </wp:wrapThrough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9695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6F668" w14:textId="77777777" w:rsidR="000C10D9" w:rsidRPr="006E73A7" w:rsidRDefault="000C10D9" w:rsidP="002C5D93">
                            <w:pPr>
                              <w:jc w:val="center"/>
                              <w:rPr>
                                <w:sz w:val="180"/>
                              </w:rPr>
                            </w:pPr>
                            <w:r w:rsidRPr="006E73A7">
                              <w:rPr>
                                <w:sz w:val="180"/>
                              </w:rPr>
                              <w:t xml:space="preserve">Congratulations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1" o:spid="_x0000_s1094" type="#_x0000_t202" style="position:absolute;margin-left:96.05pt;margin-top:-10.95pt;width:607.85pt;height:116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" mv:complextextbox="1" filled="f" stroked="f">
                <v:textbox>
                  <w:txbxContent>
                    <w:p w14:paraId="5766F668" w14:textId="77777777" w:rsidR="000C10D9" w:rsidRPr="006E73A7" w:rsidRDefault="000C10D9" w:rsidP="002C5D93">
                      <w:pPr>
                        <w:jc w:val="center"/>
                        <w:rPr>
                          <w:sz w:val="180"/>
                        </w:rPr>
                      </w:pPr>
                      <w:r w:rsidRPr="006E73A7">
                        <w:rPr>
                          <w:sz w:val="180"/>
                        </w:rPr>
                        <w:t xml:space="preserve">Congratulations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856D2C6" wp14:editId="0ADD0888">
                <wp:simplePos x="0" y="0"/>
                <wp:positionH relativeFrom="page">
                  <wp:posOffset>1576705</wp:posOffset>
                </wp:positionH>
                <wp:positionV relativeFrom="page">
                  <wp:posOffset>1333500</wp:posOffset>
                </wp:positionV>
                <wp:extent cx="7110095" cy="1409700"/>
                <wp:effectExtent l="0" t="0" r="0" b="12700"/>
                <wp:wrapThrough wrapText="bothSides">
                  <wp:wrapPolygon edited="0">
                    <wp:start x="77" y="0"/>
                    <wp:lineTo x="77" y="21405"/>
                    <wp:lineTo x="21451" y="21405"/>
                    <wp:lineTo x="21451" y="0"/>
                    <wp:lineTo x="77" y="0"/>
                  </wp:wrapPolygon>
                </wp:wrapThrough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009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C6D4A" w14:textId="6AAA03B8" w:rsidR="000C10D9" w:rsidRPr="006E73A7" w:rsidRDefault="000C10D9" w:rsidP="002C5D93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160"/>
                              </w:rPr>
                              <w:t>E</w:t>
                            </w:r>
                            <w:r w:rsidR="001412E0">
                              <w:rPr>
                                <w:sz w:val="160"/>
                              </w:rPr>
                              <w:t>mma and Brittne</w:t>
                            </w:r>
                            <w:r>
                              <w:rPr>
                                <w:sz w:val="160"/>
                              </w:rPr>
                              <w:t>y</w:t>
                            </w:r>
                          </w:p>
                          <w:p w14:paraId="17E9902B" w14:textId="77777777" w:rsidR="000C10D9" w:rsidRDefault="000C10D9" w:rsidP="002C5D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2" o:spid="_x0000_s1095" type="#_x0000_t202" style="position:absolute;margin-left:124.15pt;margin-top:105pt;width:559.85pt;height:111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aL/9cCAAAj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" mv:complextextbox="1" filled="f" stroked="f">
                <v:textbox>
                  <w:txbxContent>
                    <w:p w14:paraId="5EAC6D4A" w14:textId="6AAA03B8" w:rsidR="000C10D9" w:rsidRPr="006E73A7" w:rsidRDefault="000C10D9" w:rsidP="002C5D93">
                      <w:pPr>
                        <w:jc w:val="center"/>
                        <w:rPr>
                          <w:sz w:val="160"/>
                        </w:rPr>
                      </w:pPr>
                      <w:r>
                        <w:rPr>
                          <w:sz w:val="160"/>
                        </w:rPr>
                        <w:t>E</w:t>
                      </w:r>
                      <w:r w:rsidR="001412E0">
                        <w:rPr>
                          <w:sz w:val="160"/>
                        </w:rPr>
                        <w:t>mma and Brittne</w:t>
                      </w:r>
                      <w:r>
                        <w:rPr>
                          <w:sz w:val="160"/>
                        </w:rPr>
                        <w:t>y</w:t>
                      </w:r>
                    </w:p>
                    <w:p w14:paraId="17E9902B" w14:textId="77777777" w:rsidR="000C10D9" w:rsidRDefault="000C10D9" w:rsidP="002C5D93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87011A" w:rsidSect="000C0425">
      <w:headerReference w:type="default" r:id="rId9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6B2083" w14:textId="77777777" w:rsidR="00E02946" w:rsidRDefault="00E02946">
      <w:r>
        <w:separator/>
      </w:r>
    </w:p>
  </w:endnote>
  <w:endnote w:type="continuationSeparator" w:id="0">
    <w:p w14:paraId="442DC792" w14:textId="77777777" w:rsidR="00E02946" w:rsidRDefault="00E02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dwardian Script ITC">
    <w:panose1 w:val="030303020407070D0804"/>
    <w:charset w:val="00"/>
    <w:family w:val="auto"/>
    <w:pitch w:val="variable"/>
    <w:sig w:usb0="00000003" w:usb1="00000000" w:usb2="00000000" w:usb3="00000000" w:csb0="00000001" w:csb1="00000000"/>
  </w:font>
  <w:font w:name="ヒラギノ丸ゴ Pro W4">
    <w:charset w:val="4E"/>
    <w:family w:val="auto"/>
    <w:pitch w:val="variable"/>
    <w:sig w:usb0="00000001" w:usb1="08070000" w:usb2="00000010" w:usb3="00000000" w:csb0="00020000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Hoefler Text">
    <w:panose1 w:val="02030602050506020203"/>
    <w:charset w:val="00"/>
    <w:family w:val="auto"/>
    <w:pitch w:val="variable"/>
    <w:sig w:usb0="800002FF" w:usb1="5000204B" w:usb2="00000004" w:usb3="00000000" w:csb0="00000197" w:csb1="00000000"/>
  </w:font>
  <w:font w:name="Ayuthaya">
    <w:panose1 w:val="00000400000000000000"/>
    <w:charset w:val="00"/>
    <w:family w:val="auto"/>
    <w:pitch w:val="variable"/>
    <w:sig w:usb0="A100026F" w:usb1="00000000" w:usb2="00000000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E60358" w14:textId="77777777" w:rsidR="00E02946" w:rsidRDefault="00E02946">
      <w:r>
        <w:separator/>
      </w:r>
    </w:p>
  </w:footnote>
  <w:footnote w:type="continuationSeparator" w:id="0">
    <w:p w14:paraId="549BAFD4" w14:textId="77777777" w:rsidR="00E02946" w:rsidRDefault="00E0294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1EFD9" w14:textId="77777777" w:rsidR="000C10D9" w:rsidRDefault="000C10D9">
    <w:pPr>
      <w:pStyle w:val="Header"/>
    </w:pPr>
    <w:r>
      <w:rPr>
        <w:noProof/>
      </w:rPr>
      <w:drawing>
        <wp:anchor distT="0" distB="0" distL="118745" distR="118745" simplePos="0" relativeHeight="251659264" behindDoc="0" locked="0" layoutInCell="0" allowOverlap="1" wp14:anchorId="0FD525E5" wp14:editId="7F1B864C">
          <wp:simplePos x="546100" y="546100"/>
          <wp:positionH relativeFrom="page">
            <wp:posOffset>457200</wp:posOffset>
          </wp:positionH>
          <wp:positionV relativeFrom="page">
            <wp:posOffset>457200</wp:posOffset>
          </wp:positionV>
          <wp:extent cx="9144000" cy="6832600"/>
          <wp:effectExtent l="25400" t="0" r="0" b="0"/>
          <wp:wrapTight wrapText="bothSides">
            <wp:wrapPolygon edited="0">
              <wp:start x="-60" y="0"/>
              <wp:lineTo x="-60" y="21520"/>
              <wp:lineTo x="21600" y="21520"/>
              <wp:lineTo x="21600" y="0"/>
              <wp:lineTo x="-60" y="0"/>
            </wp:wrapPolygon>
          </wp:wrapTight>
          <wp:docPr id="1" name="Picture 1" descr="TransparentClothWeddi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nsparentClothWedding.png"/>
                  <pic:cNvPicPr/>
                </pic:nvPicPr>
                <pic:blipFill>
                  <a:blip r:embed="rId1"/>
                  <a:srcRect l="1001" t="1332" r="1001" b="1332"/>
                  <a:stretch>
                    <a:fillRect/>
                  </a:stretch>
                </pic:blipFill>
                <pic:spPr>
                  <a:xfrm>
                    <a:off x="0" y="0"/>
                    <a:ext cx="9144000" cy="6832600"/>
                  </a:xfrm>
                  <a:prstGeom prst="rect">
                    <a:avLst/>
                  </a:prstGeom>
                  <a:gradFill flip="none" rotWithShape="1">
                    <a:gsLst>
                      <a:gs pos="0">
                        <a:schemeClr val="accent1">
                          <a:lumMod val="60000"/>
                          <a:lumOff val="40000"/>
                        </a:schemeClr>
                      </a:gs>
                      <a:gs pos="100000">
                        <a:schemeClr val="accent1">
                          <a:lumMod val="20000"/>
                          <a:lumOff val="80000"/>
                        </a:schemeClr>
                      </a:gs>
                    </a:gsLst>
                    <a:lin ang="0" scaled="1"/>
                    <a:tileRect/>
                  </a:gradFill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E5AA0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87011A"/>
    <w:rsid w:val="00000D4E"/>
    <w:rsid w:val="000079E5"/>
    <w:rsid w:val="00017056"/>
    <w:rsid w:val="00041503"/>
    <w:rsid w:val="00082C3A"/>
    <w:rsid w:val="000C0425"/>
    <w:rsid w:val="000C10D9"/>
    <w:rsid w:val="000C6699"/>
    <w:rsid w:val="000D430E"/>
    <w:rsid w:val="001412E0"/>
    <w:rsid w:val="0014489F"/>
    <w:rsid w:val="0015180B"/>
    <w:rsid w:val="00152FD8"/>
    <w:rsid w:val="002860CD"/>
    <w:rsid w:val="00293520"/>
    <w:rsid w:val="002C5D93"/>
    <w:rsid w:val="003119A7"/>
    <w:rsid w:val="0036511C"/>
    <w:rsid w:val="00462752"/>
    <w:rsid w:val="004D0E99"/>
    <w:rsid w:val="00524137"/>
    <w:rsid w:val="00542D8B"/>
    <w:rsid w:val="005D2137"/>
    <w:rsid w:val="005E55D1"/>
    <w:rsid w:val="00630DBB"/>
    <w:rsid w:val="00632747"/>
    <w:rsid w:val="00693D6D"/>
    <w:rsid w:val="006E73A7"/>
    <w:rsid w:val="007119C6"/>
    <w:rsid w:val="00785649"/>
    <w:rsid w:val="00792A40"/>
    <w:rsid w:val="00810B25"/>
    <w:rsid w:val="008569EC"/>
    <w:rsid w:val="0087011A"/>
    <w:rsid w:val="008871B3"/>
    <w:rsid w:val="009D1E76"/>
    <w:rsid w:val="009D4D72"/>
    <w:rsid w:val="00AA51B2"/>
    <w:rsid w:val="00AE3D3B"/>
    <w:rsid w:val="00B75873"/>
    <w:rsid w:val="00BC7C79"/>
    <w:rsid w:val="00BE4B05"/>
    <w:rsid w:val="00C02E88"/>
    <w:rsid w:val="00C0390B"/>
    <w:rsid w:val="00C75464"/>
    <w:rsid w:val="00C8706F"/>
    <w:rsid w:val="00D469B9"/>
    <w:rsid w:val="00D8276F"/>
    <w:rsid w:val="00E02946"/>
    <w:rsid w:val="00E434CE"/>
    <w:rsid w:val="00E479FB"/>
    <w:rsid w:val="00EE4DA6"/>
    <w:rsid w:val="00F935A4"/>
    <w:rsid w:val="00FA5E3E"/>
    <w:rsid w:val="00FC541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24E7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6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0C04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0C0425"/>
  </w:style>
  <w:style w:type="paragraph" w:styleId="Footer">
    <w:name w:val="footer"/>
    <w:basedOn w:val="Normal"/>
    <w:link w:val="FooterChar"/>
    <w:semiHidden/>
    <w:unhideWhenUsed/>
    <w:rsid w:val="000C04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0C0425"/>
  </w:style>
  <w:style w:type="paragraph" w:styleId="Title">
    <w:name w:val="Title"/>
    <w:basedOn w:val="Normal"/>
    <w:link w:val="TitleChar"/>
    <w:qFormat/>
    <w:rsid w:val="00152FD8"/>
    <w:pPr>
      <w:spacing w:line="4100" w:lineRule="exact"/>
      <w:ind w:right="432"/>
      <w:jc w:val="right"/>
    </w:pPr>
    <w:rPr>
      <w:rFonts w:asciiTheme="majorHAnsi" w:eastAsiaTheme="majorEastAsia" w:hAnsiTheme="majorHAnsi" w:cstheme="majorBidi"/>
      <w:color w:val="404040" w:themeColor="text1" w:themeTint="BF"/>
      <w:sz w:val="400"/>
      <w:szCs w:val="52"/>
    </w:rPr>
  </w:style>
  <w:style w:type="character" w:customStyle="1" w:styleId="TitleChar">
    <w:name w:val="Title Char"/>
    <w:basedOn w:val="DefaultParagraphFont"/>
    <w:link w:val="Title"/>
    <w:rsid w:val="00152FD8"/>
    <w:rPr>
      <w:rFonts w:asciiTheme="majorHAnsi" w:eastAsiaTheme="majorEastAsia" w:hAnsiTheme="majorHAnsi" w:cstheme="majorBidi"/>
      <w:color w:val="404040" w:themeColor="text1" w:themeTint="BF"/>
      <w:sz w:val="400"/>
      <w:szCs w:val="5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6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0C04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0C0425"/>
  </w:style>
  <w:style w:type="paragraph" w:styleId="Footer">
    <w:name w:val="footer"/>
    <w:basedOn w:val="Normal"/>
    <w:link w:val="FooterChar"/>
    <w:semiHidden/>
    <w:unhideWhenUsed/>
    <w:rsid w:val="000C04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0C0425"/>
  </w:style>
  <w:style w:type="paragraph" w:styleId="Title">
    <w:name w:val="Title"/>
    <w:basedOn w:val="Normal"/>
    <w:link w:val="TitleChar"/>
    <w:qFormat/>
    <w:rsid w:val="00152FD8"/>
    <w:pPr>
      <w:spacing w:line="4100" w:lineRule="exact"/>
      <w:ind w:right="432"/>
      <w:jc w:val="right"/>
    </w:pPr>
    <w:rPr>
      <w:rFonts w:asciiTheme="majorHAnsi" w:eastAsiaTheme="majorEastAsia" w:hAnsiTheme="majorHAnsi" w:cstheme="majorBidi"/>
      <w:color w:val="404040" w:themeColor="text1" w:themeTint="BF"/>
      <w:sz w:val="400"/>
      <w:szCs w:val="52"/>
    </w:rPr>
  </w:style>
  <w:style w:type="character" w:customStyle="1" w:styleId="TitleChar">
    <w:name w:val="Title Char"/>
    <w:basedOn w:val="DefaultParagraphFont"/>
    <w:link w:val="Title"/>
    <w:rsid w:val="00152FD8"/>
    <w:rPr>
      <w:rFonts w:asciiTheme="majorHAnsi" w:eastAsiaTheme="majorEastAsia" w:hAnsiTheme="majorHAnsi" w:cstheme="majorBidi"/>
      <w:color w:val="404040" w:themeColor="text1" w:themeTint="BF"/>
      <w:sz w:val="400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Signs:Celebration%20Sign.dotx" TargetMode="External"/></Relationships>
</file>

<file path=word/theme/theme1.xml><?xml version="1.0" encoding="utf-8"?>
<a:theme xmlns:a="http://schemas.openxmlformats.org/drawingml/2006/main" name="Office Theme">
  <a:themeElements>
    <a:clrScheme name="Celebration Sign">
      <a:dk1>
        <a:sysClr val="windowText" lastClr="000000"/>
      </a:dk1>
      <a:lt1>
        <a:sysClr val="window" lastClr="FFFFFF"/>
      </a:lt1>
      <a:dk2>
        <a:srgbClr val="333333"/>
      </a:dk2>
      <a:lt2>
        <a:srgbClr val="666666"/>
      </a:lt2>
      <a:accent1>
        <a:srgbClr val="FEDE58"/>
      </a:accent1>
      <a:accent2>
        <a:srgbClr val="E99743"/>
      </a:accent2>
      <a:accent3>
        <a:srgbClr val="959743"/>
      </a:accent3>
      <a:accent4>
        <a:srgbClr val="B38045"/>
      </a:accent4>
      <a:accent5>
        <a:srgbClr val="5CA2D8"/>
      </a:accent5>
      <a:accent6>
        <a:srgbClr val="8DCEE4"/>
      </a:accent6>
      <a:hlink>
        <a:srgbClr val="976EA9"/>
      </a:hlink>
      <a:folHlink>
        <a:srgbClr val="BFB1D3"/>
      </a:folHlink>
    </a:clrScheme>
    <a:fontScheme name="Celebration Sign">
      <a:majorFont>
        <a:latin typeface="Edwardian Script ITC"/>
        <a:ea typeface=""/>
        <a:cs typeface=""/>
        <a:font script="Jpan" typeface="ヒラギノ丸ゴ Pro W4"/>
      </a:majorFont>
      <a:minorFont>
        <a:latin typeface="Edwardian Script ITC"/>
        <a:ea typeface=""/>
        <a:cs typeface=""/>
        <a:font script="Jpan" typeface="ヒラギノ丸ゴ Pro W4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Celebration Sign.dotx</Template>
  <TotalTime>11</TotalTime>
  <Pages>9</Pages>
  <Words>18</Words>
  <Characters>107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 Bakala</dc:creator>
  <cp:keywords/>
  <dc:description/>
  <cp:lastModifiedBy>Rich Bakala</cp:lastModifiedBy>
  <cp:revision>2</cp:revision>
  <cp:lastPrinted>2011-07-27T21:33:00Z</cp:lastPrinted>
  <dcterms:created xsi:type="dcterms:W3CDTF">2012-05-20T01:58:00Z</dcterms:created>
  <dcterms:modified xsi:type="dcterms:W3CDTF">2012-05-20T01:58:00Z</dcterms:modified>
  <cp:category/>
</cp:coreProperties>
</file>